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</w:p>
    <w:p w:rsidR="001C3B34" w:rsidRDefault="00181C26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" from="702.25pt,11.1pt" to="723.6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1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 20</w:t>
      </w:r>
      <w:r w:rsidR="00A06F95">
        <w:rPr>
          <w:b/>
          <w:spacing w:val="20"/>
        </w:rPr>
        <w:t>12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20</w:t>
      </w:r>
      <w:r w:rsidR="00A06F95">
        <w:rPr>
          <w:b/>
          <w:spacing w:val="20"/>
        </w:rPr>
        <w:t>13</w:t>
      </w:r>
      <w:r w:rsidR="007D311B">
        <w:rPr>
          <w:b/>
          <w:spacing w:val="20"/>
          <w:lang w:val="sr-Cyrl-CS"/>
        </w:rPr>
        <w:t>.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181C26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181C26">
        <w:rPr>
          <w:b/>
          <w:noProof/>
          <w:spacing w:val="20"/>
          <w:sz w:val="22"/>
          <w:szCs w:val="22"/>
        </w:rPr>
        <w:pict>
          <v:line id="_x0000_s1028" style="position:absolute;left:0;text-align:left;z-index:3" from="316.5pt,15.35pt" to="421.4pt,15.35pt" strokeweight="1pt">
            <v:stroke dashstyle="1 1" endcap="round"/>
          </v:line>
        </w:pict>
      </w:r>
      <w:r w:rsidRPr="00181C26">
        <w:rPr>
          <w:b/>
          <w:noProof/>
          <w:spacing w:val="20"/>
          <w:sz w:val="22"/>
          <w:szCs w:val="22"/>
        </w:rPr>
        <w:pict>
          <v:line id="_x0000_s1029" style="position:absolute;left:0;text-align:left;z-index:4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bookmarkStart w:id="0" w:name="Dropdown1"/>
      <w:r w:rsidR="006937CA">
        <w:rPr>
          <w:b/>
          <w:spacing w:val="20"/>
        </w:rPr>
        <w:t xml:space="preserve">  </w:t>
      </w:r>
      <w:bookmarkEnd w:id="0"/>
      <w:r w:rsidR="002F592A">
        <w:rPr>
          <w:b/>
          <w:spacing w:val="20"/>
        </w:rPr>
        <w:t>ОКТОБАР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20</w:t>
      </w:r>
      <w:r w:rsidR="00A06F95">
        <w:rPr>
          <w:b/>
          <w:spacing w:val="20"/>
        </w:rPr>
        <w:t>12</w:t>
      </w:r>
      <w:r w:rsidR="007D311B">
        <w:rPr>
          <w:b/>
          <w:spacing w:val="20"/>
          <w:lang w:val="sr-Cyrl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B508E4" w:rsidRDefault="00181C26" w:rsidP="00B508E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  <w:lang w:val="sr-Cyrl-CS"/>
        </w:rPr>
      </w:pPr>
      <w:r>
        <w:rPr>
          <w:noProof/>
          <w:spacing w:val="20"/>
        </w:rPr>
        <w:pict>
          <v:line id="_x0000_s1032" style="position:absolute;left:0;text-align:left;z-index:7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6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5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2F592A">
        <w:rPr>
          <w:b/>
          <w:spacing w:val="20"/>
          <w:sz w:val="23"/>
          <w:szCs w:val="23"/>
          <w:lang w:val="sr-Cyrl-CS"/>
        </w:rPr>
        <w:t>математика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703FD7">
        <w:rPr>
          <w:spacing w:val="20"/>
          <w:lang w:val="sr-Cyrl-CS"/>
        </w:rPr>
        <w:t xml:space="preserve"> </w:t>
      </w:r>
      <w:r w:rsidR="002F592A">
        <w:rPr>
          <w:spacing w:val="20"/>
          <w:lang w:val="sr-Cyrl-CS"/>
        </w:rPr>
        <w:t xml:space="preserve"> 1.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1C3B34">
        <w:rPr>
          <w:spacing w:val="20"/>
          <w:lang w:val="sr-Cyrl-CS"/>
        </w:rPr>
        <w:t xml:space="preserve"> </w:t>
      </w:r>
      <w:r w:rsidR="002F592A">
        <w:rPr>
          <w:spacing w:val="20"/>
          <w:lang w:val="sr-Cyrl-CS"/>
        </w:rPr>
        <w:t>4</w:t>
      </w:r>
    </w:p>
    <w:p w:rsidR="001C3B34" w:rsidRPr="00B508E4" w:rsidRDefault="00181C26" w:rsidP="00B508E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6" style="position:absolute;left:0;text-align:left;z-index:11" from="-2.6pt,63.25pt" to="768.05pt,63.2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5" style="position:absolute;left:0;text-align:left;z-index:10" from="-2.6pt,80.1pt" to="768.05pt,80.1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4" style="position:absolute;left:0;text-align:left;z-index:9" from="-2.6pt,46.35pt" to="768.05pt,46.3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3" style="position:absolute;left:0;text-align:left;z-index:8" from="336.05pt,28.55pt" to="768.0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  </w:t>
      </w:r>
      <w:r w:rsidR="001C3B34">
        <w:rPr>
          <w:sz w:val="23"/>
          <w:szCs w:val="23"/>
          <w:lang w:val="sr-Cyrl-CS"/>
        </w:rPr>
        <w:t xml:space="preserve"> </w:t>
      </w:r>
    </w:p>
    <w:tbl>
      <w:tblPr>
        <w:tblpPr w:leftFromText="180" w:rightFromText="180" w:vertAnchor="page" w:horzAnchor="margin" w:tblpY="4161"/>
        <w:tblW w:w="15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00"/>
        <w:gridCol w:w="568"/>
        <w:gridCol w:w="4140"/>
        <w:gridCol w:w="1530"/>
        <w:gridCol w:w="1440"/>
        <w:gridCol w:w="1440"/>
        <w:gridCol w:w="1260"/>
        <w:gridCol w:w="1260"/>
        <w:gridCol w:w="1710"/>
        <w:gridCol w:w="1530"/>
      </w:tblGrid>
      <w:tr w:rsidR="004B17B6" w:rsidTr="00931B4B">
        <w:trPr>
          <w:trHeight w:val="557"/>
        </w:trPr>
        <w:tc>
          <w:tcPr>
            <w:tcW w:w="800" w:type="dxa"/>
            <w:tcBorders>
              <w:bottom w:val="single" w:sz="4" w:space="0" w:color="auto"/>
            </w:tcBorders>
            <w:vAlign w:val="center"/>
          </w:tcPr>
          <w:p w:rsidR="003E0DBF" w:rsidRPr="00A56027" w:rsidRDefault="003E0DBF" w:rsidP="006A0074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568" w:type="dxa"/>
            <w:tcBorders>
              <w:bottom w:val="single" w:sz="4" w:space="0" w:color="auto"/>
            </w:tcBorders>
            <w:vAlign w:val="center"/>
          </w:tcPr>
          <w:p w:rsidR="003E0DBF" w:rsidRPr="003C1AE3" w:rsidRDefault="003E0DBF" w:rsidP="006A0074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414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6A0074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3E0DBF" w:rsidRPr="008C33F3" w:rsidRDefault="003E0DBF" w:rsidP="006A0074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6A0074">
            <w:pPr>
              <w:ind w:left="-195" w:right="-195"/>
              <w:jc w:val="center"/>
              <w:rPr>
                <w:sz w:val="20"/>
                <w:szCs w:val="20"/>
                <w:lang w:val="sr-Cyrl-CS"/>
              </w:rPr>
            </w:pPr>
            <w:r w:rsidRPr="008C33F3">
              <w:rPr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Врста наставе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6A0074">
            <w:pPr>
              <w:jc w:val="center"/>
              <w:rPr>
                <w:sz w:val="20"/>
                <w:szCs w:val="20"/>
                <w:lang w:val="sr-Cyrl-CS"/>
              </w:rPr>
            </w:pPr>
            <w:r w:rsidRPr="008C33F3">
              <w:rPr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6A0074">
            <w:pPr>
              <w:jc w:val="center"/>
              <w:rPr>
                <w:sz w:val="20"/>
                <w:szCs w:val="20"/>
                <w:lang w:val="sr-Cyrl-CS"/>
              </w:rPr>
            </w:pPr>
            <w:r w:rsidRPr="008C33F3">
              <w:rPr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6A0074">
            <w:pPr>
              <w:jc w:val="center"/>
              <w:rPr>
                <w:sz w:val="20"/>
                <w:szCs w:val="20"/>
                <w:lang w:val="sr-Cyrl-CS"/>
              </w:rPr>
            </w:pPr>
            <w:r w:rsidRPr="008C33F3">
              <w:rPr>
                <w:sz w:val="20"/>
                <w:szCs w:val="20"/>
                <w:lang w:val="sr-Cyrl-CS"/>
              </w:rPr>
              <w:t xml:space="preserve">Место рада и </w:t>
            </w:r>
            <w:r w:rsidRPr="008C33F3">
              <w:rPr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360E02">
            <w:pPr>
              <w:ind w:right="157" w:firstLine="284"/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6A0074">
            <w:pPr>
              <w:ind w:firstLine="11"/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Напомена</w:t>
            </w:r>
          </w:p>
        </w:tc>
      </w:tr>
      <w:tr w:rsidR="004B17B6" w:rsidRPr="00E45524" w:rsidTr="00931B4B">
        <w:trPr>
          <w:trHeight w:val="764"/>
        </w:trPr>
        <w:tc>
          <w:tcPr>
            <w:tcW w:w="800" w:type="dxa"/>
            <w:tcBorders>
              <w:bottom w:val="dotted" w:sz="4" w:space="0" w:color="auto"/>
            </w:tcBorders>
            <w:vAlign w:val="center"/>
          </w:tcPr>
          <w:p w:rsidR="005F6F56" w:rsidRPr="00CA06CD" w:rsidRDefault="006801A8" w:rsidP="006801A8">
            <w:pPr>
              <w:ind w:right="-107"/>
              <w:jc w:val="center"/>
              <w:rPr>
                <w:lang w:val="sr-Latn-CS"/>
              </w:rPr>
            </w:pPr>
            <w:r>
              <w:rPr>
                <w:lang w:val="sr-Latn-CS"/>
              </w:rPr>
              <w:t>2</w:t>
            </w:r>
          </w:p>
        </w:tc>
        <w:tc>
          <w:tcPr>
            <w:tcW w:w="568" w:type="dxa"/>
            <w:tcBorders>
              <w:bottom w:val="dotted" w:sz="4" w:space="0" w:color="auto"/>
            </w:tcBorders>
            <w:vAlign w:val="center"/>
          </w:tcPr>
          <w:p w:rsidR="006801A8" w:rsidRPr="00EF5798" w:rsidRDefault="002F592A" w:rsidP="001A1AD0">
            <w:pPr>
              <w:ind w:right="-139"/>
              <w:jc w:val="center"/>
            </w:pPr>
            <w:r>
              <w:rPr>
                <w:lang w:val="sr-Cyrl-CS"/>
              </w:rPr>
              <w:t>1</w:t>
            </w:r>
            <w:r w:rsidR="00A06F95">
              <w:rPr>
                <w:lang w:val="sr-Cyrl-CS"/>
              </w:rPr>
              <w:t>7</w:t>
            </w:r>
            <w:r w:rsidR="00EF5798">
              <w:t>.</w:t>
            </w:r>
          </w:p>
        </w:tc>
        <w:tc>
          <w:tcPr>
            <w:tcW w:w="4140" w:type="dxa"/>
            <w:tcBorders>
              <w:bottom w:val="dotted" w:sz="4" w:space="0" w:color="auto"/>
            </w:tcBorders>
            <w:vAlign w:val="center"/>
          </w:tcPr>
          <w:p w:rsidR="006801A8" w:rsidRPr="002F592A" w:rsidRDefault="002F592A" w:rsidP="001A1AD0">
            <w:pPr>
              <w:ind w:right="-156" w:firstLine="65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Тригонометријске функције оштрог угла</w:t>
            </w:r>
          </w:p>
        </w:tc>
        <w:tc>
          <w:tcPr>
            <w:tcW w:w="1530" w:type="dxa"/>
            <w:tcBorders>
              <w:bottom w:val="dotted" w:sz="4" w:space="0" w:color="auto"/>
            </w:tcBorders>
            <w:vAlign w:val="center"/>
          </w:tcPr>
          <w:p w:rsidR="005F6F56" w:rsidRPr="007959D6" w:rsidRDefault="005F6F56" w:rsidP="005F6F56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440" w:type="dxa"/>
            <w:tcBorders>
              <w:bottom w:val="dotted" w:sz="4" w:space="0" w:color="auto"/>
            </w:tcBorders>
            <w:vAlign w:val="center"/>
          </w:tcPr>
          <w:p w:rsidR="005F6F56" w:rsidRPr="007959D6" w:rsidRDefault="005F6F56" w:rsidP="005F6F56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tcBorders>
              <w:bottom w:val="dotted" w:sz="4" w:space="0" w:color="auto"/>
            </w:tcBorders>
            <w:vAlign w:val="center"/>
          </w:tcPr>
          <w:p w:rsidR="005F6F56" w:rsidRPr="007959D6" w:rsidRDefault="005F6F56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bottom w:val="dotted" w:sz="4" w:space="0" w:color="auto"/>
            </w:tcBorders>
            <w:vAlign w:val="center"/>
          </w:tcPr>
          <w:p w:rsidR="00116A0E" w:rsidRPr="007959D6" w:rsidRDefault="00116A0E" w:rsidP="00DB2BB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 w:rsidR="002F592A">
              <w:rPr>
                <w:sz w:val="16"/>
                <w:szCs w:val="20"/>
                <w:lang w:val="sr-Cyrl-CS"/>
              </w:rPr>
              <w:t>монолошка</w:t>
            </w:r>
          </w:p>
          <w:p w:rsidR="005F6F56" w:rsidRPr="007959D6" w:rsidRDefault="00116A0E" w:rsidP="00DB2BBE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tcBorders>
              <w:bottom w:val="dotted" w:sz="4" w:space="0" w:color="auto"/>
            </w:tcBorders>
            <w:vAlign w:val="center"/>
          </w:tcPr>
          <w:p w:rsidR="005F6F56" w:rsidRPr="007959D6" w:rsidRDefault="004B17B6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4B17B6" w:rsidRPr="007959D6" w:rsidRDefault="004B17B6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tcBorders>
              <w:bottom w:val="dotted" w:sz="4" w:space="0" w:color="auto"/>
            </w:tcBorders>
            <w:vAlign w:val="center"/>
          </w:tcPr>
          <w:p w:rsidR="00535ADB" w:rsidRPr="00291EA2" w:rsidRDefault="00535ADB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5F6F56" w:rsidRPr="00291EA2" w:rsidRDefault="00535ADB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Математика у 2.3.и 4.раз.</w:t>
            </w:r>
          </w:p>
        </w:tc>
        <w:tc>
          <w:tcPr>
            <w:tcW w:w="1530" w:type="dxa"/>
            <w:tcBorders>
              <w:bottom w:val="dotted" w:sz="4" w:space="0" w:color="auto"/>
            </w:tcBorders>
            <w:vAlign w:val="center"/>
          </w:tcPr>
          <w:p w:rsidR="005F6F56" w:rsidRPr="00291EA2" w:rsidRDefault="005F6F56" w:rsidP="005F6F56">
            <w:pPr>
              <w:ind w:right="157"/>
              <w:jc w:val="center"/>
              <w:rPr>
                <w:sz w:val="16"/>
                <w:lang w:val="sr-Cyrl-CS"/>
              </w:rPr>
            </w:pPr>
          </w:p>
        </w:tc>
      </w:tr>
      <w:tr w:rsidR="004B17B6" w:rsidRPr="00E45524" w:rsidTr="00931B4B">
        <w:trPr>
          <w:trHeight w:val="370"/>
        </w:trPr>
        <w:tc>
          <w:tcPr>
            <w:tcW w:w="8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801A8" w:rsidRPr="00692AF8" w:rsidRDefault="006801A8" w:rsidP="00CA06CD">
            <w:pPr>
              <w:jc w:val="center"/>
              <w:rPr>
                <w:lang w:val="sr-Latn-CS"/>
              </w:rPr>
            </w:pPr>
            <w:r>
              <w:rPr>
                <w:lang w:val="sr-Latn-CS"/>
              </w:rPr>
              <w:t>2</w:t>
            </w:r>
          </w:p>
        </w:tc>
        <w:tc>
          <w:tcPr>
            <w:tcW w:w="5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801A8" w:rsidRPr="00EF5798" w:rsidRDefault="006801A8" w:rsidP="001A1AD0">
            <w:pPr>
              <w:ind w:right="-139"/>
              <w:jc w:val="center"/>
            </w:pPr>
            <w:r>
              <w:rPr>
                <w:lang w:val="sr-Cyrl-CS"/>
              </w:rPr>
              <w:t>18</w:t>
            </w:r>
            <w:r w:rsidR="00EF5798">
              <w:t>.</w:t>
            </w:r>
          </w:p>
        </w:tc>
        <w:tc>
          <w:tcPr>
            <w:tcW w:w="41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801A8" w:rsidRPr="00EF5798" w:rsidRDefault="006801A8" w:rsidP="001A1AD0">
            <w:pPr>
              <w:ind w:right="-156"/>
              <w:jc w:val="center"/>
              <w:rPr>
                <w:b/>
                <w:sz w:val="22"/>
              </w:rPr>
            </w:pPr>
            <w:r w:rsidRPr="00EF5798">
              <w:rPr>
                <w:b/>
                <w:sz w:val="22"/>
                <w:lang w:val="sr-Cyrl-CS"/>
              </w:rPr>
              <w:t>Писмена вежб</w:t>
            </w:r>
            <w:r w:rsidR="00B1740E" w:rsidRPr="00EF5798">
              <w:rPr>
                <w:b/>
                <w:sz w:val="22"/>
              </w:rPr>
              <w:t>a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801A8" w:rsidRPr="007959D6" w:rsidRDefault="004B17B6" w:rsidP="001C37C5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писмени рад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801A8" w:rsidRPr="007959D6" w:rsidRDefault="004B17B6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801A8" w:rsidRPr="007959D6" w:rsidRDefault="004B17B6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индивидуални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801A8" w:rsidRPr="007959D6" w:rsidRDefault="004B17B6" w:rsidP="00DB2BBE">
            <w:pPr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контролна вежба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801A8" w:rsidRPr="007959D6" w:rsidRDefault="004B17B6" w:rsidP="00DB2BBE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801A8" w:rsidRPr="00291EA2" w:rsidRDefault="006801A8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6801A8" w:rsidRPr="00291EA2" w:rsidRDefault="006801A8" w:rsidP="001C37C5">
            <w:pPr>
              <w:ind w:right="157"/>
              <w:jc w:val="center"/>
              <w:rPr>
                <w:sz w:val="16"/>
                <w:szCs w:val="16"/>
                <w:lang w:val="sr-Cyrl-CS"/>
              </w:rPr>
            </w:pPr>
          </w:p>
        </w:tc>
      </w:tr>
      <w:tr w:rsidR="004B17B6" w:rsidRPr="00E45524" w:rsidTr="00931B4B">
        <w:trPr>
          <w:trHeight w:val="765"/>
        </w:trPr>
        <w:tc>
          <w:tcPr>
            <w:tcW w:w="8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Default="00CA06CD" w:rsidP="00CA06CD">
            <w:pPr>
              <w:jc w:val="center"/>
            </w:pPr>
            <w:r w:rsidRPr="00692AF8">
              <w:rPr>
                <w:lang w:val="sr-Latn-CS"/>
              </w:rPr>
              <w:t>2</w:t>
            </w:r>
          </w:p>
        </w:tc>
        <w:tc>
          <w:tcPr>
            <w:tcW w:w="5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EF5798" w:rsidRDefault="00A06F95" w:rsidP="001A1AD0">
            <w:pPr>
              <w:ind w:right="-139"/>
              <w:jc w:val="center"/>
            </w:pPr>
            <w:r>
              <w:rPr>
                <w:lang w:val="sr-Cyrl-CS"/>
              </w:rPr>
              <w:t>19</w:t>
            </w:r>
            <w:r w:rsidR="00EF5798">
              <w:t>.</w:t>
            </w:r>
          </w:p>
        </w:tc>
        <w:tc>
          <w:tcPr>
            <w:tcW w:w="41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EF5798" w:rsidRDefault="002F592A" w:rsidP="001A1AD0">
            <w:pPr>
              <w:ind w:right="-156" w:firstLine="65"/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</w:rPr>
              <w:t>Тригонометријске функције оштрог угла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7E26FB" w:rsidP="001C37C5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CA06CD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CA06CD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2F592A" w:rsidP="00DB2BBE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B17B6" w:rsidRPr="007959D6" w:rsidRDefault="004B17B6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CA06CD" w:rsidRPr="007959D6" w:rsidRDefault="004B17B6" w:rsidP="00DB2BBE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5ADB" w:rsidRPr="00291EA2" w:rsidRDefault="00535ADB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CA06CD" w:rsidRPr="00291EA2" w:rsidRDefault="00535ADB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Математика у 2.3.и 4.раз.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291EA2" w:rsidRDefault="00CA06CD" w:rsidP="001C37C5">
            <w:pPr>
              <w:ind w:right="157"/>
              <w:jc w:val="center"/>
              <w:rPr>
                <w:sz w:val="16"/>
                <w:lang w:val="sr-Cyrl-CS"/>
              </w:rPr>
            </w:pPr>
          </w:p>
        </w:tc>
      </w:tr>
      <w:tr w:rsidR="004B17B6" w:rsidRPr="00E45524" w:rsidTr="00931B4B">
        <w:trPr>
          <w:trHeight w:val="764"/>
        </w:trPr>
        <w:tc>
          <w:tcPr>
            <w:tcW w:w="8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Default="00CA06CD" w:rsidP="00CA06CD">
            <w:pPr>
              <w:jc w:val="center"/>
            </w:pPr>
            <w:r w:rsidRPr="00692AF8">
              <w:rPr>
                <w:lang w:val="sr-Latn-CS"/>
              </w:rPr>
              <w:t>2</w:t>
            </w:r>
          </w:p>
        </w:tc>
        <w:tc>
          <w:tcPr>
            <w:tcW w:w="5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EF5798" w:rsidRDefault="00A06F95" w:rsidP="001A1AD0">
            <w:pPr>
              <w:ind w:right="-139"/>
              <w:jc w:val="center"/>
            </w:pPr>
            <w:r>
              <w:rPr>
                <w:lang w:val="sr-Cyrl-CS"/>
              </w:rPr>
              <w:t>20</w:t>
            </w:r>
            <w:r w:rsidR="00EF5798">
              <w:t>.</w:t>
            </w:r>
          </w:p>
        </w:tc>
        <w:tc>
          <w:tcPr>
            <w:tcW w:w="41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EF5798" w:rsidRDefault="002F592A" w:rsidP="002F592A">
            <w:pPr>
              <w:ind w:right="-156" w:firstLine="65"/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</w:rPr>
              <w:t xml:space="preserve">Вредности тригонометријских функција неких оштрих углова 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0A0AFF" w:rsidP="001C37C5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CA06CD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CA06CD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16A0E" w:rsidRPr="007959D6" w:rsidRDefault="00116A0E" w:rsidP="00DB2BB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 w:rsidR="002F592A">
              <w:rPr>
                <w:sz w:val="16"/>
                <w:szCs w:val="20"/>
                <w:lang w:val="sr-Cyrl-CS"/>
              </w:rPr>
              <w:t xml:space="preserve"> монолошка</w:t>
            </w:r>
          </w:p>
          <w:p w:rsidR="00CA06CD" w:rsidRPr="007959D6" w:rsidRDefault="00116A0E" w:rsidP="00DB2BBE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B17B6" w:rsidRPr="007959D6" w:rsidRDefault="004B17B6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CA06CD" w:rsidRPr="007959D6" w:rsidRDefault="007D311B" w:rsidP="00DB2BBE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Визуе</w:t>
            </w:r>
            <w:r w:rsidR="004B17B6" w:rsidRPr="007959D6">
              <w:rPr>
                <w:sz w:val="16"/>
                <w:szCs w:val="20"/>
                <w:lang w:val="sr-Cyrl-CS"/>
              </w:rPr>
              <w:t>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5ADB" w:rsidRPr="00291EA2" w:rsidRDefault="00535ADB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CA06CD" w:rsidRPr="00291EA2" w:rsidRDefault="00535ADB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Математика у 2.3.и 4.раз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291EA2" w:rsidRDefault="00CA06CD" w:rsidP="001C37C5">
            <w:pPr>
              <w:ind w:right="157"/>
              <w:jc w:val="center"/>
              <w:rPr>
                <w:sz w:val="16"/>
                <w:lang w:val="sr-Cyrl-CS"/>
              </w:rPr>
            </w:pPr>
          </w:p>
        </w:tc>
      </w:tr>
      <w:tr w:rsidR="004B17B6" w:rsidRPr="00E45524" w:rsidTr="00931B4B">
        <w:trPr>
          <w:trHeight w:val="765"/>
        </w:trPr>
        <w:tc>
          <w:tcPr>
            <w:tcW w:w="8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Default="00CA06CD" w:rsidP="00CA06CD">
            <w:pPr>
              <w:jc w:val="center"/>
            </w:pPr>
            <w:r w:rsidRPr="00692AF8">
              <w:rPr>
                <w:lang w:val="sr-Latn-CS"/>
              </w:rPr>
              <w:t>2</w:t>
            </w:r>
          </w:p>
        </w:tc>
        <w:tc>
          <w:tcPr>
            <w:tcW w:w="5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EF5798" w:rsidRDefault="00A06F95" w:rsidP="001A1AD0">
            <w:pPr>
              <w:ind w:right="-139"/>
              <w:jc w:val="center"/>
            </w:pPr>
            <w:r>
              <w:rPr>
                <w:lang w:val="sr-Cyrl-CS"/>
              </w:rPr>
              <w:t>21</w:t>
            </w:r>
            <w:r w:rsidR="00EF5798">
              <w:t>.</w:t>
            </w:r>
          </w:p>
        </w:tc>
        <w:tc>
          <w:tcPr>
            <w:tcW w:w="41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EF5798" w:rsidRDefault="00B008C3" w:rsidP="001A1AD0">
            <w:pPr>
              <w:ind w:right="-156" w:firstLine="65"/>
              <w:jc w:val="center"/>
              <w:rPr>
                <w:b/>
                <w:sz w:val="22"/>
                <w:lang w:val="sr-Cyrl-CS"/>
              </w:rPr>
            </w:pPr>
            <w:r w:rsidRPr="00EF5798">
              <w:rPr>
                <w:b/>
                <w:sz w:val="22"/>
                <w:lang w:val="sr-Cyrl-CS"/>
              </w:rPr>
              <w:t>Основни тригонометријски идентитети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CA06CD" w:rsidP="001C37C5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CA06CD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CA06CD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116A0E" w:rsidRPr="007959D6" w:rsidRDefault="00116A0E" w:rsidP="00DB2BB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 w:rsidR="002F592A">
              <w:rPr>
                <w:sz w:val="16"/>
                <w:szCs w:val="20"/>
                <w:lang w:val="sr-Cyrl-CS"/>
              </w:rPr>
              <w:t xml:space="preserve"> монолошка</w:t>
            </w:r>
          </w:p>
          <w:p w:rsidR="00CA06CD" w:rsidRPr="007959D6" w:rsidRDefault="00116A0E" w:rsidP="00DB2BBE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B17B6" w:rsidRPr="007959D6" w:rsidRDefault="004B17B6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CA06CD" w:rsidRPr="007959D6" w:rsidRDefault="004B17B6" w:rsidP="00DB2BBE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5ADB" w:rsidRPr="00291EA2" w:rsidRDefault="00535ADB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CA06CD" w:rsidRPr="00291EA2" w:rsidRDefault="00535ADB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Математика у 2.3.и 4.раз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291EA2" w:rsidRDefault="00CA06CD" w:rsidP="001C37C5">
            <w:pPr>
              <w:ind w:right="157"/>
              <w:jc w:val="center"/>
              <w:rPr>
                <w:sz w:val="16"/>
                <w:lang w:val="sr-Cyrl-CS"/>
              </w:rPr>
            </w:pPr>
          </w:p>
        </w:tc>
      </w:tr>
      <w:tr w:rsidR="004B17B6" w:rsidRPr="00E45524" w:rsidTr="00931B4B">
        <w:trPr>
          <w:trHeight w:val="721"/>
        </w:trPr>
        <w:tc>
          <w:tcPr>
            <w:tcW w:w="8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Default="00CA06CD" w:rsidP="00CA06CD">
            <w:pPr>
              <w:jc w:val="center"/>
            </w:pPr>
            <w:r w:rsidRPr="00692AF8">
              <w:rPr>
                <w:lang w:val="sr-Latn-CS"/>
              </w:rPr>
              <w:t>2</w:t>
            </w:r>
          </w:p>
        </w:tc>
        <w:tc>
          <w:tcPr>
            <w:tcW w:w="5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EF5798" w:rsidRDefault="00CA06CD" w:rsidP="001A1AD0">
            <w:pPr>
              <w:ind w:right="-139"/>
              <w:jc w:val="center"/>
            </w:pPr>
            <w:r>
              <w:rPr>
                <w:lang w:val="sr-Cyrl-CS"/>
              </w:rPr>
              <w:t>2</w:t>
            </w:r>
            <w:r w:rsidR="00A06F95">
              <w:rPr>
                <w:lang w:val="sr-Cyrl-CS"/>
              </w:rPr>
              <w:t>2</w:t>
            </w:r>
            <w:r w:rsidR="00EF5798">
              <w:t>.</w:t>
            </w:r>
          </w:p>
        </w:tc>
        <w:tc>
          <w:tcPr>
            <w:tcW w:w="41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EF5798" w:rsidRDefault="00B008C3" w:rsidP="001A1AD0">
            <w:pPr>
              <w:ind w:right="-156" w:firstLine="65"/>
              <w:jc w:val="center"/>
              <w:rPr>
                <w:b/>
                <w:sz w:val="22"/>
                <w:lang w:val="sr-Cyrl-CS"/>
              </w:rPr>
            </w:pPr>
            <w:r w:rsidRPr="00EF5798">
              <w:rPr>
                <w:b/>
                <w:sz w:val="22"/>
                <w:lang w:val="sr-Cyrl-CS"/>
              </w:rPr>
              <w:t>Доказивање тригонометријских једнакости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CA06CD" w:rsidP="001C37C5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CA06CD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CA06CD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2F592A" w:rsidP="00DB2BBE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B17B6" w:rsidRPr="007959D6" w:rsidRDefault="004B17B6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CA06CD" w:rsidRPr="007959D6" w:rsidRDefault="007D311B" w:rsidP="00DB2BBE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Тексту</w:t>
            </w:r>
            <w:r w:rsidR="004B17B6" w:rsidRPr="007959D6">
              <w:rPr>
                <w:sz w:val="16"/>
                <w:szCs w:val="20"/>
                <w:lang w:val="sr-Cyrl-CS"/>
              </w:rPr>
              <w:t>ална.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5ADB" w:rsidRPr="00291EA2" w:rsidRDefault="00535ADB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CA06CD" w:rsidRPr="00291EA2" w:rsidRDefault="00535ADB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Математика у 2.3.и 4.раз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291EA2" w:rsidRDefault="00CA06CD" w:rsidP="001C37C5">
            <w:pPr>
              <w:ind w:right="157"/>
              <w:jc w:val="center"/>
              <w:rPr>
                <w:sz w:val="16"/>
                <w:lang w:val="sr-Cyrl-CS"/>
              </w:rPr>
            </w:pPr>
          </w:p>
        </w:tc>
      </w:tr>
      <w:tr w:rsidR="004B17B6" w:rsidRPr="00E45524" w:rsidTr="00931B4B">
        <w:trPr>
          <w:trHeight w:val="622"/>
        </w:trPr>
        <w:tc>
          <w:tcPr>
            <w:tcW w:w="8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Default="00CA06CD" w:rsidP="00CA06CD">
            <w:pPr>
              <w:jc w:val="center"/>
            </w:pPr>
            <w:r w:rsidRPr="00692AF8">
              <w:rPr>
                <w:lang w:val="sr-Latn-CS"/>
              </w:rPr>
              <w:t>2</w:t>
            </w:r>
          </w:p>
        </w:tc>
        <w:tc>
          <w:tcPr>
            <w:tcW w:w="5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EF5798" w:rsidRDefault="00CA06CD" w:rsidP="001A1AD0">
            <w:pPr>
              <w:ind w:right="-139"/>
              <w:jc w:val="center"/>
            </w:pPr>
            <w:r>
              <w:rPr>
                <w:lang w:val="sr-Cyrl-CS"/>
              </w:rPr>
              <w:t>2</w:t>
            </w:r>
            <w:r w:rsidR="00A06F95">
              <w:rPr>
                <w:lang w:val="sr-Cyrl-CS"/>
              </w:rPr>
              <w:t>3</w:t>
            </w:r>
            <w:r w:rsidR="00EF5798">
              <w:t>.</w:t>
            </w:r>
          </w:p>
        </w:tc>
        <w:tc>
          <w:tcPr>
            <w:tcW w:w="41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03FD7" w:rsidRDefault="00703FD7" w:rsidP="001A1AD0">
            <w:pPr>
              <w:ind w:right="-156" w:firstLine="65"/>
              <w:jc w:val="center"/>
              <w:rPr>
                <w:b/>
                <w:sz w:val="22"/>
                <w:lang/>
              </w:rPr>
            </w:pPr>
            <w:r>
              <w:rPr>
                <w:b/>
                <w:sz w:val="22"/>
                <w:lang/>
              </w:rPr>
              <w:t>Решавање поравоуглог троугла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AD567E" w:rsidP="001C37C5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систематизација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535ADB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проблемска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CA06CD" w:rsidP="001C37C5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7959D6" w:rsidRDefault="002F592A" w:rsidP="00DB2BBE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B17B6" w:rsidRPr="007959D6" w:rsidRDefault="004B17B6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CA06CD" w:rsidRPr="007959D6" w:rsidRDefault="007D311B" w:rsidP="00DB2BBE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Тексту</w:t>
            </w:r>
            <w:r w:rsidR="004B17B6" w:rsidRPr="007959D6">
              <w:rPr>
                <w:sz w:val="16"/>
                <w:szCs w:val="20"/>
                <w:lang w:val="sr-Cyrl-CS"/>
              </w:rPr>
              <w:t>ална.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535ADB" w:rsidRPr="00291EA2" w:rsidRDefault="00535ADB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CA06CD" w:rsidRPr="00291EA2" w:rsidRDefault="00535ADB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Математика у 2.и 3.раз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CA06CD" w:rsidRPr="00291EA2" w:rsidRDefault="00CA06CD" w:rsidP="001C37C5">
            <w:pPr>
              <w:ind w:right="157"/>
              <w:jc w:val="center"/>
              <w:rPr>
                <w:sz w:val="16"/>
                <w:lang w:val="sr-Cyrl-CS"/>
              </w:rPr>
            </w:pPr>
          </w:p>
        </w:tc>
      </w:tr>
      <w:tr w:rsidR="004B17B6" w:rsidRPr="00E45524" w:rsidTr="00931B4B">
        <w:trPr>
          <w:trHeight w:val="523"/>
        </w:trPr>
        <w:tc>
          <w:tcPr>
            <w:tcW w:w="80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5C6F" w:rsidRPr="00CA06CD" w:rsidRDefault="00CA06CD" w:rsidP="00FA5C6F">
            <w:pPr>
              <w:ind w:left="-142" w:right="-107" w:firstLine="142"/>
              <w:jc w:val="center"/>
              <w:rPr>
                <w:lang w:val="sr-Latn-CS"/>
              </w:rPr>
            </w:pPr>
            <w:r>
              <w:rPr>
                <w:lang w:val="sr-Latn-CS"/>
              </w:rPr>
              <w:t>3</w:t>
            </w:r>
          </w:p>
        </w:tc>
        <w:tc>
          <w:tcPr>
            <w:tcW w:w="56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5C6F" w:rsidRPr="00EF5798" w:rsidRDefault="00FA5C6F" w:rsidP="001A1AD0">
            <w:pPr>
              <w:ind w:right="-139"/>
              <w:jc w:val="center"/>
            </w:pPr>
            <w:r>
              <w:rPr>
                <w:lang w:val="sr-Cyrl-CS"/>
              </w:rPr>
              <w:t>2</w:t>
            </w:r>
            <w:r w:rsidR="00A06F95">
              <w:rPr>
                <w:lang w:val="sr-Cyrl-CS"/>
              </w:rPr>
              <w:t>4</w:t>
            </w:r>
            <w:r w:rsidR="00EF5798">
              <w:t>.</w:t>
            </w:r>
          </w:p>
        </w:tc>
        <w:tc>
          <w:tcPr>
            <w:tcW w:w="41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5C6F" w:rsidRPr="00EF5798" w:rsidRDefault="00703FD7" w:rsidP="001A1AD0">
            <w:pPr>
              <w:ind w:right="-156" w:firstLine="65"/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Преглед природних и целих бројева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5C6F" w:rsidRPr="007959D6" w:rsidRDefault="007E26FB" w:rsidP="00FA5C6F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5C6F" w:rsidRPr="007959D6" w:rsidRDefault="00FA5C6F" w:rsidP="00FA5C6F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5C6F" w:rsidRPr="007959D6" w:rsidRDefault="00FA5C6F" w:rsidP="00FA5C6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5C6F" w:rsidRPr="007959D6" w:rsidRDefault="002F592A" w:rsidP="00DB2BBE">
            <w:pPr>
              <w:ind w:right="-122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4B17B6" w:rsidRPr="007959D6" w:rsidRDefault="004B17B6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FA5C6F" w:rsidRPr="007959D6" w:rsidRDefault="004B17B6" w:rsidP="00DB2BBE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291EA2" w:rsidRDefault="00BE7D42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FA5C6F" w:rsidRPr="00291EA2" w:rsidRDefault="00BE7D42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lang w:val="sr-Cyrl-CS"/>
              </w:rPr>
              <w:t>Математика.</w:t>
            </w:r>
          </w:p>
        </w:tc>
        <w:tc>
          <w:tcPr>
            <w:tcW w:w="153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FA5C6F" w:rsidRPr="00291EA2" w:rsidRDefault="00FA5C6F" w:rsidP="00FA5C6F">
            <w:pPr>
              <w:ind w:right="157"/>
              <w:jc w:val="center"/>
              <w:rPr>
                <w:sz w:val="16"/>
                <w:lang w:val="sr-Cyrl-CS"/>
              </w:rPr>
            </w:pPr>
          </w:p>
        </w:tc>
      </w:tr>
      <w:tr w:rsidR="004B17B6" w:rsidRPr="00E45524" w:rsidTr="00931B4B">
        <w:trPr>
          <w:trHeight w:val="765"/>
        </w:trPr>
        <w:tc>
          <w:tcPr>
            <w:tcW w:w="800" w:type="dxa"/>
            <w:tcBorders>
              <w:top w:val="dotted" w:sz="4" w:space="0" w:color="auto"/>
            </w:tcBorders>
            <w:vAlign w:val="center"/>
          </w:tcPr>
          <w:p w:rsidR="00FA5C6F" w:rsidRPr="003C1AE3" w:rsidRDefault="00CA06CD" w:rsidP="00FA5C6F">
            <w:pPr>
              <w:ind w:left="-142" w:right="-107" w:firstLine="142"/>
              <w:jc w:val="center"/>
              <w:rPr>
                <w:lang w:val="sr-Cyrl-CS"/>
              </w:rPr>
            </w:pPr>
            <w:r>
              <w:rPr>
                <w:lang w:val="sr-Latn-CS"/>
              </w:rPr>
              <w:t>3</w:t>
            </w:r>
          </w:p>
        </w:tc>
        <w:tc>
          <w:tcPr>
            <w:tcW w:w="568" w:type="dxa"/>
            <w:tcBorders>
              <w:top w:val="dotted" w:sz="4" w:space="0" w:color="auto"/>
            </w:tcBorders>
            <w:vAlign w:val="center"/>
          </w:tcPr>
          <w:p w:rsidR="00FA5C6F" w:rsidRPr="00EF5798" w:rsidRDefault="00FA5C6F" w:rsidP="001A1AD0">
            <w:pPr>
              <w:ind w:right="-139"/>
              <w:jc w:val="center"/>
            </w:pPr>
            <w:r>
              <w:rPr>
                <w:lang w:val="sr-Cyrl-CS"/>
              </w:rPr>
              <w:t>2</w:t>
            </w:r>
            <w:r w:rsidR="00A06F95">
              <w:rPr>
                <w:lang w:val="sr-Cyrl-CS"/>
              </w:rPr>
              <w:t>5</w:t>
            </w:r>
            <w:r w:rsidR="00EF5798">
              <w:t>.</w:t>
            </w:r>
          </w:p>
        </w:tc>
        <w:tc>
          <w:tcPr>
            <w:tcW w:w="4140" w:type="dxa"/>
            <w:tcBorders>
              <w:top w:val="dotted" w:sz="4" w:space="0" w:color="auto"/>
            </w:tcBorders>
            <w:vAlign w:val="center"/>
          </w:tcPr>
          <w:p w:rsidR="00FA5C6F" w:rsidRPr="00EF5798" w:rsidRDefault="00361A67" w:rsidP="001A1AD0">
            <w:pPr>
              <w:ind w:right="-156" w:firstLine="65"/>
              <w:jc w:val="center"/>
              <w:rPr>
                <w:b/>
                <w:sz w:val="22"/>
                <w:lang w:val="sr-Cyrl-CS"/>
              </w:rPr>
            </w:pPr>
            <w:r w:rsidRPr="00EF5798">
              <w:rPr>
                <w:b/>
                <w:sz w:val="22"/>
                <w:lang w:val="sr-Cyrl-CS"/>
              </w:rPr>
              <w:t>Преглед рационалних и настанак ирационалних бројева</w:t>
            </w:r>
          </w:p>
        </w:tc>
        <w:tc>
          <w:tcPr>
            <w:tcW w:w="1530" w:type="dxa"/>
            <w:tcBorders>
              <w:top w:val="dotted" w:sz="4" w:space="0" w:color="auto"/>
            </w:tcBorders>
            <w:vAlign w:val="center"/>
          </w:tcPr>
          <w:p w:rsidR="00FA5C6F" w:rsidRPr="007959D6" w:rsidRDefault="008E19E9" w:rsidP="00FA5C6F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440" w:type="dxa"/>
            <w:tcBorders>
              <w:top w:val="dotted" w:sz="4" w:space="0" w:color="auto"/>
            </w:tcBorders>
            <w:vAlign w:val="center"/>
          </w:tcPr>
          <w:p w:rsidR="00FA5C6F" w:rsidRPr="007959D6" w:rsidRDefault="00FA5C6F" w:rsidP="00FA5C6F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tcBorders>
              <w:top w:val="dotted" w:sz="4" w:space="0" w:color="auto"/>
            </w:tcBorders>
            <w:vAlign w:val="center"/>
          </w:tcPr>
          <w:p w:rsidR="00FA5C6F" w:rsidRPr="007959D6" w:rsidRDefault="00FA5C6F" w:rsidP="00FA5C6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</w:tcBorders>
            <w:vAlign w:val="center"/>
          </w:tcPr>
          <w:p w:rsidR="007959D6" w:rsidRPr="007959D6" w:rsidRDefault="007959D6" w:rsidP="00DB2BB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  <w:r w:rsidR="002F592A">
              <w:rPr>
                <w:sz w:val="16"/>
                <w:szCs w:val="20"/>
                <w:lang w:val="sr-Cyrl-CS"/>
              </w:rPr>
              <w:t xml:space="preserve"> монолошка</w:t>
            </w:r>
            <w:r>
              <w:rPr>
                <w:sz w:val="16"/>
                <w:szCs w:val="20"/>
                <w:lang w:val="sr-Cyrl-CS"/>
              </w:rPr>
              <w:t>;</w:t>
            </w:r>
          </w:p>
          <w:p w:rsidR="00FA5C6F" w:rsidRPr="007959D6" w:rsidRDefault="002F592A" w:rsidP="00DB2BBE">
            <w:pPr>
              <w:ind w:right="-122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260" w:type="dxa"/>
            <w:tcBorders>
              <w:top w:val="dotted" w:sz="4" w:space="0" w:color="auto"/>
            </w:tcBorders>
            <w:vAlign w:val="center"/>
          </w:tcPr>
          <w:p w:rsidR="007D311B" w:rsidRPr="007959D6" w:rsidRDefault="007D311B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FA5C6F" w:rsidRPr="007959D6" w:rsidRDefault="007D311B" w:rsidP="00DB2BBE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tcBorders>
              <w:top w:val="dotted" w:sz="4" w:space="0" w:color="auto"/>
            </w:tcBorders>
            <w:vAlign w:val="center"/>
          </w:tcPr>
          <w:p w:rsidR="00BE7D42" w:rsidRPr="00291EA2" w:rsidRDefault="00BE7D42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FA5C6F" w:rsidRPr="00291EA2" w:rsidRDefault="00BE7D42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lang w:val="sr-Cyrl-CS"/>
              </w:rPr>
              <w:t>Математика.</w:t>
            </w:r>
          </w:p>
        </w:tc>
        <w:tc>
          <w:tcPr>
            <w:tcW w:w="1530" w:type="dxa"/>
            <w:tcBorders>
              <w:top w:val="dotted" w:sz="4" w:space="0" w:color="auto"/>
            </w:tcBorders>
            <w:vAlign w:val="center"/>
          </w:tcPr>
          <w:p w:rsidR="00FA5C6F" w:rsidRPr="00291EA2" w:rsidRDefault="00FA5C6F" w:rsidP="00FA5C6F">
            <w:pPr>
              <w:ind w:right="157"/>
              <w:jc w:val="center"/>
              <w:rPr>
                <w:sz w:val="16"/>
                <w:lang w:val="sr-Cyrl-CS"/>
              </w:rPr>
            </w:pPr>
          </w:p>
        </w:tc>
      </w:tr>
    </w:tbl>
    <w:p w:rsidR="001C3B34" w:rsidRPr="001C3B34" w:rsidRDefault="001C3B34">
      <w:pPr>
        <w:rPr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1"/>
        <w:gridCol w:w="657"/>
        <w:gridCol w:w="4050"/>
        <w:gridCol w:w="1440"/>
        <w:gridCol w:w="1620"/>
        <w:gridCol w:w="1620"/>
        <w:gridCol w:w="1260"/>
        <w:gridCol w:w="1350"/>
        <w:gridCol w:w="1710"/>
        <w:gridCol w:w="1594"/>
      </w:tblGrid>
      <w:tr w:rsidR="007D311B" w:rsidTr="000A7939">
        <w:trPr>
          <w:trHeight w:val="641"/>
        </w:trPr>
        <w:tc>
          <w:tcPr>
            <w:tcW w:w="621" w:type="dxa"/>
            <w:tcBorders>
              <w:bottom w:val="single" w:sz="4" w:space="0" w:color="auto"/>
            </w:tcBorders>
            <w:vAlign w:val="center"/>
          </w:tcPr>
          <w:p w:rsidR="003E0DBF" w:rsidRPr="00A56027" w:rsidRDefault="003E0DBF" w:rsidP="003E0DBF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lastRenderedPageBreak/>
              <w:t>Ред. број наставне теме</w:t>
            </w:r>
          </w:p>
        </w:tc>
        <w:tc>
          <w:tcPr>
            <w:tcW w:w="657" w:type="dxa"/>
            <w:tcBorders>
              <w:bottom w:val="single" w:sz="4" w:space="0" w:color="auto"/>
            </w:tcBorders>
            <w:vAlign w:val="center"/>
          </w:tcPr>
          <w:p w:rsidR="003E0DBF" w:rsidRPr="003C1AE3" w:rsidRDefault="003E0DBF" w:rsidP="003E0DBF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3E0DBF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3E0DBF" w:rsidRPr="008C33F3" w:rsidRDefault="003E0DBF" w:rsidP="003E0DBF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3E0DBF">
            <w:pPr>
              <w:ind w:left="-195" w:right="-195"/>
              <w:jc w:val="center"/>
              <w:rPr>
                <w:sz w:val="20"/>
                <w:szCs w:val="20"/>
                <w:lang w:val="sr-Cyrl-CS"/>
              </w:rPr>
            </w:pPr>
            <w:r w:rsidRPr="008C33F3">
              <w:rPr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Врста наставе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 w:rsidRPr="008C33F3">
              <w:rPr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 w:rsidRPr="008C33F3">
              <w:rPr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3E0DBF">
            <w:pPr>
              <w:jc w:val="center"/>
              <w:rPr>
                <w:sz w:val="20"/>
                <w:szCs w:val="20"/>
                <w:lang w:val="sr-Cyrl-CS"/>
              </w:rPr>
            </w:pPr>
            <w:r w:rsidRPr="008C33F3">
              <w:rPr>
                <w:sz w:val="20"/>
                <w:szCs w:val="20"/>
                <w:lang w:val="sr-Cyrl-CS"/>
              </w:rPr>
              <w:t xml:space="preserve">Место рада и </w:t>
            </w:r>
            <w:r w:rsidRPr="008C33F3">
              <w:rPr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3E0DBF">
            <w:pPr>
              <w:ind w:right="157" w:firstLine="284"/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Корелаци</w:t>
            </w:r>
            <w:r w:rsidR="000A7939">
              <w:rPr>
                <w:sz w:val="20"/>
                <w:szCs w:val="20"/>
                <w:lang w:val="sr-Cyrl-CS"/>
              </w:rPr>
              <w:t>ја</w:t>
            </w:r>
          </w:p>
        </w:tc>
        <w:tc>
          <w:tcPr>
            <w:tcW w:w="1594" w:type="dxa"/>
            <w:tcBorders>
              <w:bottom w:val="single" w:sz="4" w:space="0" w:color="auto"/>
            </w:tcBorders>
            <w:vAlign w:val="center"/>
          </w:tcPr>
          <w:p w:rsidR="003E0DBF" w:rsidRPr="008C33F3" w:rsidRDefault="003E0DBF" w:rsidP="003E0DBF">
            <w:pPr>
              <w:ind w:firstLine="11"/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Напомена</w:t>
            </w:r>
          </w:p>
        </w:tc>
      </w:tr>
      <w:tr w:rsidR="007D311B" w:rsidTr="000A7939">
        <w:trPr>
          <w:trHeight w:val="835"/>
        </w:trPr>
        <w:tc>
          <w:tcPr>
            <w:tcW w:w="621" w:type="dxa"/>
            <w:tcBorders>
              <w:bottom w:val="dotted" w:sz="4" w:space="0" w:color="auto"/>
            </w:tcBorders>
            <w:vAlign w:val="center"/>
          </w:tcPr>
          <w:p w:rsidR="00CA06CD" w:rsidRDefault="00CA06CD" w:rsidP="00CA06CD">
            <w:pPr>
              <w:jc w:val="center"/>
            </w:pPr>
            <w:r w:rsidRPr="007B039F">
              <w:rPr>
                <w:lang w:val="sr-Latn-CS"/>
              </w:rPr>
              <w:t>3</w:t>
            </w:r>
          </w:p>
        </w:tc>
        <w:tc>
          <w:tcPr>
            <w:tcW w:w="657" w:type="dxa"/>
            <w:tcBorders>
              <w:bottom w:val="dotted" w:sz="4" w:space="0" w:color="auto"/>
            </w:tcBorders>
            <w:vAlign w:val="center"/>
          </w:tcPr>
          <w:p w:rsidR="00CA06CD" w:rsidRPr="00EF5798" w:rsidRDefault="00CA06CD" w:rsidP="001A1AD0">
            <w:pPr>
              <w:ind w:right="-139"/>
            </w:pPr>
            <w:r>
              <w:rPr>
                <w:lang w:val="sr-Cyrl-CS"/>
              </w:rPr>
              <w:t>26</w:t>
            </w:r>
            <w:r w:rsidR="00EF5798">
              <w:t>.</w:t>
            </w:r>
          </w:p>
        </w:tc>
        <w:tc>
          <w:tcPr>
            <w:tcW w:w="4050" w:type="dxa"/>
            <w:tcBorders>
              <w:bottom w:val="dotted" w:sz="4" w:space="0" w:color="auto"/>
            </w:tcBorders>
            <w:vAlign w:val="center"/>
          </w:tcPr>
          <w:p w:rsidR="00CA06CD" w:rsidRPr="00EF5798" w:rsidRDefault="000D4BD9" w:rsidP="00FA5C6F">
            <w:pPr>
              <w:ind w:right="-156" w:firstLine="65"/>
              <w:jc w:val="center"/>
              <w:rPr>
                <w:b/>
                <w:lang w:val="sr-Cyrl-CS"/>
              </w:rPr>
            </w:pPr>
            <w:r w:rsidRPr="00EF5798">
              <w:rPr>
                <w:b/>
                <w:lang w:val="sr-Cyrl-CS"/>
              </w:rPr>
              <w:t xml:space="preserve">Децимални запис рационалног </w:t>
            </w:r>
          </w:p>
          <w:p w:rsidR="000D4BD9" w:rsidRPr="00EF5798" w:rsidRDefault="000D4BD9" w:rsidP="00FA5C6F">
            <w:pPr>
              <w:ind w:right="-156" w:firstLine="65"/>
              <w:jc w:val="center"/>
              <w:rPr>
                <w:b/>
                <w:lang w:val="sr-Cyrl-CS"/>
              </w:rPr>
            </w:pPr>
            <w:r w:rsidRPr="00EF5798">
              <w:rPr>
                <w:b/>
                <w:lang w:val="sr-Cyrl-CS"/>
              </w:rPr>
              <w:t>и ирационалног броја</w:t>
            </w:r>
          </w:p>
        </w:tc>
        <w:tc>
          <w:tcPr>
            <w:tcW w:w="1440" w:type="dxa"/>
            <w:tcBorders>
              <w:bottom w:val="dotted" w:sz="4" w:space="0" w:color="auto"/>
            </w:tcBorders>
            <w:vAlign w:val="center"/>
          </w:tcPr>
          <w:p w:rsidR="00CA06CD" w:rsidRPr="007959D6" w:rsidRDefault="002F592A" w:rsidP="00FA5C6F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620" w:type="dxa"/>
            <w:tcBorders>
              <w:bottom w:val="dotted" w:sz="4" w:space="0" w:color="auto"/>
            </w:tcBorders>
            <w:vAlign w:val="center"/>
          </w:tcPr>
          <w:p w:rsidR="00CA06CD" w:rsidRPr="007959D6" w:rsidRDefault="00CA06CD" w:rsidP="00FA5C6F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tcBorders>
              <w:bottom w:val="dotted" w:sz="4" w:space="0" w:color="auto"/>
            </w:tcBorders>
            <w:vAlign w:val="center"/>
          </w:tcPr>
          <w:p w:rsidR="00CA06CD" w:rsidRPr="007959D6" w:rsidRDefault="00CA06CD" w:rsidP="00FA5C6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bottom w:val="dotted" w:sz="4" w:space="0" w:color="auto"/>
            </w:tcBorders>
            <w:vAlign w:val="center"/>
          </w:tcPr>
          <w:p w:rsidR="007959D6" w:rsidRPr="007959D6" w:rsidRDefault="007959D6" w:rsidP="00DB2BB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  <w:r w:rsidR="002F592A">
              <w:rPr>
                <w:sz w:val="16"/>
                <w:szCs w:val="20"/>
                <w:lang w:val="sr-Cyrl-CS"/>
              </w:rPr>
              <w:t xml:space="preserve"> монолошка</w:t>
            </w:r>
            <w:r>
              <w:rPr>
                <w:sz w:val="16"/>
                <w:szCs w:val="20"/>
                <w:lang w:val="sr-Cyrl-CS"/>
              </w:rPr>
              <w:t>;</w:t>
            </w:r>
          </w:p>
          <w:p w:rsidR="00CA06CD" w:rsidRPr="007959D6" w:rsidRDefault="002F592A" w:rsidP="00DB2BBE">
            <w:pPr>
              <w:ind w:right="-122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tcBorders>
              <w:bottom w:val="dotted" w:sz="4" w:space="0" w:color="auto"/>
            </w:tcBorders>
            <w:vAlign w:val="center"/>
          </w:tcPr>
          <w:p w:rsidR="007D311B" w:rsidRPr="007959D6" w:rsidRDefault="007D311B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CA06CD" w:rsidRPr="007959D6" w:rsidRDefault="007D311B" w:rsidP="00DB2BBE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</w:t>
            </w:r>
            <w:r w:rsidR="00147CC1" w:rsidRPr="007959D6">
              <w:rPr>
                <w:sz w:val="16"/>
                <w:szCs w:val="20"/>
                <w:lang w:val="sr-Cyrl-CS"/>
              </w:rPr>
              <w:t>изуе</w:t>
            </w:r>
            <w:r w:rsidRPr="007959D6">
              <w:rPr>
                <w:sz w:val="16"/>
                <w:szCs w:val="20"/>
                <w:lang w:val="sr-Cyrl-CS"/>
              </w:rPr>
              <w:t>лна.</w:t>
            </w:r>
          </w:p>
        </w:tc>
        <w:tc>
          <w:tcPr>
            <w:tcW w:w="1710" w:type="dxa"/>
            <w:tcBorders>
              <w:bottom w:val="dotted" w:sz="4" w:space="0" w:color="auto"/>
            </w:tcBorders>
            <w:vAlign w:val="center"/>
          </w:tcPr>
          <w:p w:rsidR="00535ADB" w:rsidRPr="00291EA2" w:rsidRDefault="00535ADB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CA06CD" w:rsidRPr="00291EA2" w:rsidRDefault="00535ADB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Математика у 2. и 3.раз.</w:t>
            </w:r>
          </w:p>
        </w:tc>
        <w:tc>
          <w:tcPr>
            <w:tcW w:w="1594" w:type="dxa"/>
            <w:tcBorders>
              <w:bottom w:val="dotted" w:sz="4" w:space="0" w:color="auto"/>
            </w:tcBorders>
            <w:vAlign w:val="center"/>
          </w:tcPr>
          <w:p w:rsidR="00CA06CD" w:rsidRPr="003C1AE3" w:rsidRDefault="00CA06CD" w:rsidP="00FA5C6F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7D42" w:rsidTr="000A7939">
        <w:trPr>
          <w:trHeight w:val="836"/>
        </w:trPr>
        <w:tc>
          <w:tcPr>
            <w:tcW w:w="62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Default="00BE7D42" w:rsidP="00CA06CD">
            <w:pPr>
              <w:jc w:val="center"/>
            </w:pPr>
            <w:r w:rsidRPr="007B039F">
              <w:rPr>
                <w:lang w:val="sr-Latn-CS"/>
              </w:rPr>
              <w:t>3</w:t>
            </w:r>
          </w:p>
        </w:tc>
        <w:tc>
          <w:tcPr>
            <w:tcW w:w="65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BE7D42" w:rsidP="001A1AD0">
            <w:pPr>
              <w:ind w:right="-139"/>
            </w:pPr>
            <w:r>
              <w:rPr>
                <w:lang w:val="sr-Cyrl-CS"/>
              </w:rPr>
              <w:t>27</w:t>
            </w:r>
            <w:r w:rsidR="00EF5798">
              <w:t>.</w:t>
            </w:r>
          </w:p>
        </w:tc>
        <w:tc>
          <w:tcPr>
            <w:tcW w:w="40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703FD7" w:rsidP="00FA5C6F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Заокругљивање бројева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вежбање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2F592A" w:rsidP="00DB2BBE">
            <w:pPr>
              <w:ind w:right="-122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</w:p>
          <w:p w:rsidR="00BE7D42" w:rsidRPr="007959D6" w:rsidRDefault="00BE7D42" w:rsidP="00DB2BBE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291EA2" w:rsidRDefault="00BE7D42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BE7D42" w:rsidRPr="00291EA2" w:rsidRDefault="00BE7D42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Математика у 2.  3.и 4. раз.</w:t>
            </w:r>
          </w:p>
        </w:tc>
        <w:tc>
          <w:tcPr>
            <w:tcW w:w="15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3C1AE3" w:rsidRDefault="00BE7D42" w:rsidP="00FA5C6F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7D42" w:rsidTr="000A7939">
        <w:trPr>
          <w:trHeight w:val="835"/>
        </w:trPr>
        <w:tc>
          <w:tcPr>
            <w:tcW w:w="62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Default="00BE7D42" w:rsidP="00CA06CD">
            <w:pPr>
              <w:jc w:val="center"/>
            </w:pPr>
            <w:r w:rsidRPr="007B039F">
              <w:rPr>
                <w:lang w:val="sr-Latn-CS"/>
              </w:rPr>
              <w:t>3</w:t>
            </w:r>
          </w:p>
        </w:tc>
        <w:tc>
          <w:tcPr>
            <w:tcW w:w="65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BE7D42" w:rsidP="001A1AD0">
            <w:pPr>
              <w:ind w:right="-139"/>
            </w:pPr>
            <w:r>
              <w:rPr>
                <w:lang w:val="sr-Cyrl-CS"/>
              </w:rPr>
              <w:t>28</w:t>
            </w:r>
            <w:r w:rsidR="00EF5798">
              <w:t>.</w:t>
            </w:r>
          </w:p>
        </w:tc>
        <w:tc>
          <w:tcPr>
            <w:tcW w:w="40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703FD7" w:rsidP="00FA5C6F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Апсолутна вредност броја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2F592A" w:rsidP="00FA5C6F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DB2BB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 w:rsidR="002F592A">
              <w:rPr>
                <w:sz w:val="16"/>
                <w:szCs w:val="20"/>
                <w:lang w:val="sr-Cyrl-CS"/>
              </w:rPr>
              <w:t>монолошка</w:t>
            </w:r>
          </w:p>
          <w:p w:rsidR="00BE7D42" w:rsidRPr="007959D6" w:rsidRDefault="00BE7D42" w:rsidP="00DB2BBE">
            <w:pPr>
              <w:ind w:right="-122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E7D42" w:rsidRPr="007959D6" w:rsidRDefault="00BE7D42" w:rsidP="00DB2BBE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Визуелна.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291EA2" w:rsidRDefault="00BE7D42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BE7D42" w:rsidRPr="00291EA2" w:rsidRDefault="00BE7D42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Математика у 2.  3.и 4. раз.</w:t>
            </w:r>
          </w:p>
        </w:tc>
        <w:tc>
          <w:tcPr>
            <w:tcW w:w="15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3C1AE3" w:rsidRDefault="00BE7D42" w:rsidP="00FA5C6F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7D42" w:rsidTr="000A7939">
        <w:trPr>
          <w:trHeight w:val="836"/>
        </w:trPr>
        <w:tc>
          <w:tcPr>
            <w:tcW w:w="62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Default="00BE7D42" w:rsidP="00CA06CD">
            <w:pPr>
              <w:jc w:val="center"/>
            </w:pPr>
            <w:r w:rsidRPr="007B039F">
              <w:rPr>
                <w:lang w:val="sr-Latn-CS"/>
              </w:rPr>
              <w:t>3</w:t>
            </w:r>
          </w:p>
        </w:tc>
        <w:tc>
          <w:tcPr>
            <w:tcW w:w="65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BE7D42" w:rsidP="001A1AD0">
            <w:pPr>
              <w:ind w:right="-139"/>
            </w:pPr>
            <w:r>
              <w:rPr>
                <w:lang w:val="sr-Cyrl-CS"/>
              </w:rPr>
              <w:t>29</w:t>
            </w:r>
            <w:r w:rsidR="00EF5798">
              <w:t>.</w:t>
            </w:r>
          </w:p>
        </w:tc>
        <w:tc>
          <w:tcPr>
            <w:tcW w:w="40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703FD7" w:rsidP="00FA5C6F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Апсолутна вредност броја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C11123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2F592A" w:rsidP="00DB2BBE">
            <w:pPr>
              <w:ind w:right="-122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E7D42" w:rsidRPr="007959D6" w:rsidRDefault="00BE7D42" w:rsidP="00DB2BBE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291EA2" w:rsidRDefault="00BE7D42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BE7D42" w:rsidRPr="00291EA2" w:rsidRDefault="00BE7D42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Математика у 2.  3.и 4. раз.</w:t>
            </w:r>
          </w:p>
        </w:tc>
        <w:tc>
          <w:tcPr>
            <w:tcW w:w="15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3C1AE3" w:rsidRDefault="00BE7D42" w:rsidP="00FA5C6F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7D42" w:rsidTr="000A7939">
        <w:trPr>
          <w:trHeight w:val="835"/>
        </w:trPr>
        <w:tc>
          <w:tcPr>
            <w:tcW w:w="62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Default="00BE7D42" w:rsidP="00CA06CD">
            <w:pPr>
              <w:jc w:val="center"/>
            </w:pPr>
            <w:r w:rsidRPr="007B039F">
              <w:rPr>
                <w:lang w:val="sr-Latn-CS"/>
              </w:rPr>
              <w:t>3</w:t>
            </w:r>
          </w:p>
        </w:tc>
        <w:tc>
          <w:tcPr>
            <w:tcW w:w="65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BE7D42" w:rsidP="001A1AD0">
            <w:pPr>
              <w:ind w:right="-139"/>
            </w:pPr>
            <w:r>
              <w:rPr>
                <w:lang w:val="sr-Cyrl-CS"/>
              </w:rPr>
              <w:t>30</w:t>
            </w:r>
            <w:r w:rsidR="00EF5798">
              <w:t>.</w:t>
            </w:r>
          </w:p>
        </w:tc>
        <w:tc>
          <w:tcPr>
            <w:tcW w:w="40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BE7D42" w:rsidP="00FA5C6F">
            <w:pPr>
              <w:ind w:right="-156" w:firstLine="65"/>
              <w:jc w:val="center"/>
              <w:rPr>
                <w:b/>
                <w:lang w:val="sr-Cyrl-CS"/>
              </w:rPr>
            </w:pPr>
            <w:r w:rsidRPr="00EF5798">
              <w:rPr>
                <w:b/>
                <w:lang w:val="sr-Cyrl-CS"/>
              </w:rPr>
              <w:t>Апсолутна и релативна грешка приближног броја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DB2BB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</w:t>
            </w:r>
            <w:r w:rsidR="002F592A">
              <w:rPr>
                <w:sz w:val="16"/>
                <w:szCs w:val="20"/>
                <w:lang w:val="sr-Cyrl-CS"/>
              </w:rPr>
              <w:t xml:space="preserve"> монолошка</w:t>
            </w:r>
            <w:r>
              <w:rPr>
                <w:sz w:val="16"/>
                <w:szCs w:val="20"/>
                <w:lang w:val="sr-Cyrl-CS"/>
              </w:rPr>
              <w:t>;</w:t>
            </w:r>
          </w:p>
          <w:p w:rsidR="00BE7D42" w:rsidRPr="007959D6" w:rsidRDefault="002F592A" w:rsidP="00DB2BBE">
            <w:pPr>
              <w:ind w:right="-122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E7D42" w:rsidRPr="007959D6" w:rsidRDefault="00BE7D42" w:rsidP="00DB2BBE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Текстуална.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291EA2" w:rsidRDefault="00BE7D42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BE7D42" w:rsidRPr="00291EA2" w:rsidRDefault="00BE7D42" w:rsidP="00DB2BBE">
            <w:pPr>
              <w:ind w:right="-70"/>
              <w:jc w:val="center"/>
              <w:rPr>
                <w:sz w:val="16"/>
                <w:lang w:val="sr-Cyrl-CS"/>
              </w:rPr>
            </w:pPr>
          </w:p>
        </w:tc>
        <w:tc>
          <w:tcPr>
            <w:tcW w:w="15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3C1AE3" w:rsidRDefault="00BE7D42" w:rsidP="00FA5C6F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7D42" w:rsidTr="000A7939">
        <w:trPr>
          <w:trHeight w:val="836"/>
        </w:trPr>
        <w:tc>
          <w:tcPr>
            <w:tcW w:w="62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Default="00BE7D42" w:rsidP="00CA06CD">
            <w:pPr>
              <w:jc w:val="center"/>
            </w:pPr>
            <w:r w:rsidRPr="007B039F">
              <w:rPr>
                <w:lang w:val="sr-Latn-CS"/>
              </w:rPr>
              <w:t>3</w:t>
            </w:r>
          </w:p>
        </w:tc>
        <w:tc>
          <w:tcPr>
            <w:tcW w:w="65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BE7D42" w:rsidP="001A1AD0">
            <w:pPr>
              <w:ind w:right="-139"/>
            </w:pPr>
            <w:r>
              <w:rPr>
                <w:lang w:val="sr-Cyrl-CS"/>
              </w:rPr>
              <w:t>31</w:t>
            </w:r>
            <w:r w:rsidR="00EF5798">
              <w:t>.</w:t>
            </w:r>
          </w:p>
        </w:tc>
        <w:tc>
          <w:tcPr>
            <w:tcW w:w="40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BE7D42" w:rsidP="00FA5C6F">
            <w:pPr>
              <w:ind w:right="-156" w:firstLine="65"/>
              <w:jc w:val="center"/>
              <w:rPr>
                <w:b/>
                <w:lang w:val="sr-Cyrl-CS"/>
              </w:rPr>
            </w:pPr>
            <w:r w:rsidRPr="00EF5798">
              <w:rPr>
                <w:b/>
                <w:lang w:val="sr-Cyrl-CS"/>
              </w:rPr>
              <w:t>Основне операције са приближним вредностима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DB2BBE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 w:rsidR="002F592A">
              <w:rPr>
                <w:sz w:val="16"/>
                <w:szCs w:val="20"/>
                <w:lang w:val="sr-Cyrl-CS"/>
              </w:rPr>
              <w:t>монолошка</w:t>
            </w:r>
          </w:p>
          <w:p w:rsidR="00BE7D42" w:rsidRPr="007959D6" w:rsidRDefault="00BE7D42" w:rsidP="00DB2BBE">
            <w:pPr>
              <w:ind w:right="-122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E7D42" w:rsidRPr="007959D6" w:rsidRDefault="00BE7D42" w:rsidP="00DB2BBE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291EA2" w:rsidRDefault="00BE7D42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BE7D42" w:rsidRPr="00291EA2" w:rsidRDefault="00BE7D42" w:rsidP="00DB2BBE">
            <w:pPr>
              <w:ind w:right="-70"/>
              <w:jc w:val="center"/>
              <w:rPr>
                <w:sz w:val="16"/>
                <w:lang w:val="sr-Cyrl-CS"/>
              </w:rPr>
            </w:pPr>
          </w:p>
        </w:tc>
        <w:tc>
          <w:tcPr>
            <w:tcW w:w="15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3C1AE3" w:rsidRDefault="00BE7D42" w:rsidP="00FA5C6F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7D42" w:rsidTr="000A7939">
        <w:trPr>
          <w:trHeight w:val="835"/>
        </w:trPr>
        <w:tc>
          <w:tcPr>
            <w:tcW w:w="62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Default="00BE7D42" w:rsidP="00CA06CD">
            <w:pPr>
              <w:jc w:val="center"/>
            </w:pPr>
            <w:r w:rsidRPr="007B039F">
              <w:rPr>
                <w:lang w:val="sr-Latn-CS"/>
              </w:rPr>
              <w:t>3</w:t>
            </w:r>
          </w:p>
        </w:tc>
        <w:tc>
          <w:tcPr>
            <w:tcW w:w="65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BE7D42" w:rsidP="001A1AD0">
            <w:pPr>
              <w:ind w:right="-139"/>
            </w:pPr>
            <w:r>
              <w:rPr>
                <w:lang w:val="sr-Cyrl-CS"/>
              </w:rPr>
              <w:t>32</w:t>
            </w:r>
            <w:r w:rsidR="00EF5798">
              <w:t>.</w:t>
            </w:r>
          </w:p>
        </w:tc>
        <w:tc>
          <w:tcPr>
            <w:tcW w:w="40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703FD7" w:rsidP="00FA5C6F">
            <w:pPr>
              <w:ind w:right="-156" w:firstLine="65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Реални бројеви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систематизација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0A7939" w:rsidRDefault="00BE7D42" w:rsidP="00FA5C6F">
            <w:pPr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проблемска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рад у паровима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2F592A" w:rsidP="00DB2BBE">
            <w:pPr>
              <w:ind w:right="-122"/>
              <w:jc w:val="center"/>
              <w:rPr>
                <w:sz w:val="16"/>
                <w:szCs w:val="20"/>
                <w:lang w:val="sr-Cyrl-CS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3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DB2BBE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E7D42" w:rsidRPr="007959D6" w:rsidRDefault="00BE7D42" w:rsidP="00DB2BBE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Текстуална.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291EA2" w:rsidRDefault="00BE7D42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Физика;</w:t>
            </w:r>
          </w:p>
          <w:p w:rsidR="00BE7D42" w:rsidRPr="00291EA2" w:rsidRDefault="00BE7D42" w:rsidP="00DB2BBE">
            <w:pPr>
              <w:ind w:right="-70"/>
              <w:jc w:val="center"/>
              <w:rPr>
                <w:sz w:val="16"/>
                <w:lang w:val="sr-Cyrl-CS"/>
              </w:rPr>
            </w:pPr>
            <w:r w:rsidRPr="00291EA2">
              <w:rPr>
                <w:sz w:val="16"/>
                <w:szCs w:val="16"/>
                <w:lang w:val="sr-Cyrl-CS"/>
              </w:rPr>
              <w:t>Математика у 2.  3.и 4. раз.</w:t>
            </w:r>
          </w:p>
        </w:tc>
        <w:tc>
          <w:tcPr>
            <w:tcW w:w="15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3C1AE3" w:rsidRDefault="00BE7D42" w:rsidP="00FA5C6F">
            <w:pPr>
              <w:ind w:right="157"/>
              <w:jc w:val="center"/>
              <w:rPr>
                <w:lang w:val="sr-Cyrl-CS"/>
              </w:rPr>
            </w:pPr>
          </w:p>
        </w:tc>
      </w:tr>
      <w:tr w:rsidR="00BE7D42" w:rsidTr="000A7939">
        <w:trPr>
          <w:trHeight w:val="835"/>
        </w:trPr>
        <w:tc>
          <w:tcPr>
            <w:tcW w:w="62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B039F" w:rsidRDefault="00BE7D42" w:rsidP="00CA06CD">
            <w:pPr>
              <w:jc w:val="center"/>
              <w:rPr>
                <w:lang w:val="sr-Latn-CS"/>
              </w:rPr>
            </w:pPr>
            <w:r>
              <w:rPr>
                <w:lang w:val="sr-Latn-CS"/>
              </w:rPr>
              <w:t>*</w:t>
            </w:r>
          </w:p>
        </w:tc>
        <w:tc>
          <w:tcPr>
            <w:tcW w:w="65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D426E8" w:rsidRDefault="00BE7D42" w:rsidP="001A1AD0">
            <w:pPr>
              <w:ind w:right="-139"/>
            </w:pPr>
            <w:r>
              <w:t>33</w:t>
            </w:r>
            <w:r w:rsidR="00EF5798">
              <w:t>.</w:t>
            </w:r>
            <w:r>
              <w:t>-35</w:t>
            </w:r>
            <w:r w:rsidR="00EF5798">
              <w:t>.</w:t>
            </w:r>
          </w:p>
        </w:tc>
        <w:tc>
          <w:tcPr>
            <w:tcW w:w="40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EF5798" w:rsidRDefault="00BE7D42" w:rsidP="00FA5C6F">
            <w:pPr>
              <w:ind w:right="-156" w:firstLine="65"/>
              <w:jc w:val="center"/>
              <w:rPr>
                <w:b/>
                <w:lang w:val="sr-Cyrl-CS"/>
              </w:rPr>
            </w:pPr>
            <w:r w:rsidRPr="00EF5798">
              <w:rPr>
                <w:b/>
                <w:lang w:val="sr-Cyrl-CS"/>
              </w:rPr>
              <w:t>Писмени задатак</w:t>
            </w:r>
          </w:p>
          <w:p w:rsidR="00BE7D42" w:rsidRPr="00EF5798" w:rsidRDefault="00BE7D42" w:rsidP="00FA5C6F">
            <w:pPr>
              <w:ind w:right="-156" w:firstLine="65"/>
              <w:jc w:val="center"/>
              <w:rPr>
                <w:b/>
                <w:lang w:val="sr-Cyrl-CS"/>
              </w:rPr>
            </w:pPr>
            <w:r w:rsidRPr="00EF5798">
              <w:rPr>
                <w:b/>
                <w:lang w:val="sr-Cyrl-CS"/>
              </w:rPr>
              <w:t>са анализом писменог задатка</w:t>
            </w:r>
          </w:p>
        </w:tc>
        <w:tc>
          <w:tcPr>
            <w:tcW w:w="144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писмени рад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индивидуализована</w:t>
            </w:r>
          </w:p>
        </w:tc>
        <w:tc>
          <w:tcPr>
            <w:tcW w:w="162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FA5C6F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индивидуални</w:t>
            </w:r>
          </w:p>
        </w:tc>
        <w:tc>
          <w:tcPr>
            <w:tcW w:w="126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DB2BBE">
            <w:pPr>
              <w:ind w:right="-122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писмени рад</w:t>
            </w:r>
          </w:p>
        </w:tc>
        <w:tc>
          <w:tcPr>
            <w:tcW w:w="135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Pr="007959D6" w:rsidRDefault="00BE7D42" w:rsidP="00DB2BBE">
            <w:pPr>
              <w:ind w:right="-149" w:firstLine="48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 w:rsidR="00931B4B">
              <w:rPr>
                <w:sz w:val="16"/>
                <w:szCs w:val="20"/>
                <w:lang w:val="sr-Cyrl-CS"/>
              </w:rPr>
              <w:t xml:space="preserve"> М1</w:t>
            </w:r>
          </w:p>
        </w:tc>
        <w:tc>
          <w:tcPr>
            <w:tcW w:w="1710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Default="00BE7D42" w:rsidP="00DB2BBE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</w:p>
        </w:tc>
        <w:tc>
          <w:tcPr>
            <w:tcW w:w="1594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E7D42" w:rsidRDefault="00BE7D42" w:rsidP="00FA5C6F">
            <w:pPr>
              <w:ind w:right="157"/>
              <w:jc w:val="center"/>
              <w:rPr>
                <w:sz w:val="16"/>
                <w:szCs w:val="16"/>
                <w:lang w:val="sr-Cyrl-CS"/>
              </w:rPr>
            </w:pPr>
          </w:p>
        </w:tc>
      </w:tr>
    </w:tbl>
    <w:p w:rsidR="001C3B34" w:rsidRPr="00E45524" w:rsidRDefault="00181C26" w:rsidP="00FC4DA2">
      <w:pPr>
        <w:tabs>
          <w:tab w:val="left" w:pos="4820"/>
          <w:tab w:val="left" w:pos="7371"/>
          <w:tab w:val="left" w:pos="8080"/>
          <w:tab w:val="left" w:pos="8931"/>
        </w:tabs>
        <w:spacing w:before="200"/>
        <w:rPr>
          <w:lang w:val="sr-Cyrl-CS"/>
        </w:rPr>
      </w:pPr>
      <w:r>
        <w:rPr>
          <w:noProof/>
        </w:rPr>
        <w:pict>
          <v:line id="_x0000_s1038" style="position:absolute;z-index:13;mso-position-horizontal-relative:text;mso-position-vertical-relative:text" from="397.05pt,21.65pt" to="430.8pt,21.65pt" strokeweight="1pt">
            <v:stroke dashstyle="1 1" endcap="round"/>
          </v:line>
        </w:pict>
      </w:r>
      <w:r>
        <w:rPr>
          <w:noProof/>
        </w:rPr>
        <w:pict>
          <v:line id="_x0000_s1039" style="position:absolute;z-index:14;mso-position-horizontal-relative:text;mso-position-vertical-relative:text" from="586.15pt,21.65pt" to="691.6pt,21.65pt" strokeweight="1pt">
            <v:stroke dashstyle="1 1" endcap="round"/>
          </v:line>
        </w:pict>
      </w:r>
      <w:r>
        <w:rPr>
          <w:noProof/>
        </w:rPr>
        <w:pict>
          <v:line id="_x0000_s1037" style="position:absolute;z-index:12;mso-position-horizontal-relative:text;mso-position-vertical-relative:text" from="327.55pt,21.65pt" to="397.05pt,21.65pt" strokeweight="1pt">
            <v:stroke dashstyle="1 1" endcap="round"/>
          </v:line>
        </w:pict>
      </w:r>
      <w:r w:rsidR="001C3B34">
        <w:tab/>
      </w:r>
      <w:r w:rsidR="00E45524">
        <w:rPr>
          <w:lang w:val="sr-Cyrl-CS"/>
        </w:rPr>
        <w:t xml:space="preserve">               </w:t>
      </w:r>
      <w:r w:rsidR="001C3B34">
        <w:rPr>
          <w:lang w:val="sr-Cyrl-CS"/>
        </w:rPr>
        <w:t>Датум</w:t>
      </w:r>
      <w:r w:rsidR="00E45524">
        <w:rPr>
          <w:lang w:val="sr-Cyrl-CS"/>
        </w:rPr>
        <w:t>:</w:t>
      </w:r>
      <w:r w:rsidR="00781BC5">
        <w:t xml:space="preserve">  </w:t>
      </w:r>
      <w:r w:rsidR="00E45524">
        <w:rPr>
          <w:lang w:val="sr-Cyrl-CS"/>
        </w:rPr>
        <w:t xml:space="preserve">   05. октобар</w:t>
      </w:r>
      <w:r w:rsidR="001C3B34">
        <w:rPr>
          <w:lang w:val="sr-Cyrl-CS"/>
        </w:rPr>
        <w:tab/>
        <w:t>20</w:t>
      </w:r>
      <w:bookmarkStart w:id="1" w:name="Text7"/>
      <w:r w:rsidR="00E45524">
        <w:rPr>
          <w:lang w:val="sr-Cyrl-CS"/>
        </w:rPr>
        <w:t>12.</w:t>
      </w:r>
      <w:bookmarkEnd w:id="1"/>
      <w:r w:rsidR="001C3B34">
        <w:rPr>
          <w:lang w:val="sr-Cyrl-CS"/>
        </w:rPr>
        <w:t>год.</w:t>
      </w:r>
      <w:r w:rsidR="001C3B34">
        <w:rPr>
          <w:lang w:val="sr-Cyrl-CS"/>
        </w:rPr>
        <w:tab/>
        <w:t>Предметни наставник</w:t>
      </w:r>
      <w:r w:rsidR="00E45524">
        <w:rPr>
          <w:lang w:val="sr-Cyrl-CS"/>
        </w:rPr>
        <w:t>:</w:t>
      </w:r>
      <w:r w:rsidR="00781BC5">
        <w:t xml:space="preserve"> </w:t>
      </w:r>
      <w:r w:rsidR="00E45524">
        <w:rPr>
          <w:lang w:val="sr-Cyrl-CS"/>
        </w:rPr>
        <w:t xml:space="preserve"> Јасмина  Мицић</w:t>
      </w:r>
    </w:p>
    <w:sectPr w:rsidR="001C3B34" w:rsidRPr="00E45524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934C4"/>
    <w:multiLevelType w:val="hybridMultilevel"/>
    <w:tmpl w:val="178EF57E"/>
    <w:lvl w:ilvl="0" w:tplc="08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70"/>
  <w:proofState w:spelling="clean" w:grammar="clean"/>
  <w:attachedTemplate r:id="rId1"/>
  <w:stylePaneFormatFilter w:val="3F01"/>
  <w:doNotTrackMoves/>
  <w:defaultTabStop w:val="720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3F61"/>
    <w:rsid w:val="000706B5"/>
    <w:rsid w:val="0007698C"/>
    <w:rsid w:val="000A0AFF"/>
    <w:rsid w:val="000A7939"/>
    <w:rsid w:val="000D4BD9"/>
    <w:rsid w:val="00116A0E"/>
    <w:rsid w:val="00147CC1"/>
    <w:rsid w:val="00181C26"/>
    <w:rsid w:val="001A1AD0"/>
    <w:rsid w:val="001A47F7"/>
    <w:rsid w:val="001A53FB"/>
    <w:rsid w:val="001C37C5"/>
    <w:rsid w:val="001C3B34"/>
    <w:rsid w:val="00213F61"/>
    <w:rsid w:val="00230751"/>
    <w:rsid w:val="00291EA2"/>
    <w:rsid w:val="002D7FE9"/>
    <w:rsid w:val="002F592A"/>
    <w:rsid w:val="00317E05"/>
    <w:rsid w:val="003259A0"/>
    <w:rsid w:val="003568B5"/>
    <w:rsid w:val="00360E02"/>
    <w:rsid w:val="00361A67"/>
    <w:rsid w:val="003E0DBF"/>
    <w:rsid w:val="00417079"/>
    <w:rsid w:val="0049278E"/>
    <w:rsid w:val="004B17B6"/>
    <w:rsid w:val="004C459E"/>
    <w:rsid w:val="004D074D"/>
    <w:rsid w:val="00506622"/>
    <w:rsid w:val="00535ADB"/>
    <w:rsid w:val="005C039B"/>
    <w:rsid w:val="005F6F56"/>
    <w:rsid w:val="00603E36"/>
    <w:rsid w:val="00667EC6"/>
    <w:rsid w:val="006801A8"/>
    <w:rsid w:val="006937CA"/>
    <w:rsid w:val="006A0074"/>
    <w:rsid w:val="00703FD7"/>
    <w:rsid w:val="00712117"/>
    <w:rsid w:val="00781BC5"/>
    <w:rsid w:val="007959D6"/>
    <w:rsid w:val="007D311B"/>
    <w:rsid w:val="007E26FB"/>
    <w:rsid w:val="008E19E9"/>
    <w:rsid w:val="00931B4B"/>
    <w:rsid w:val="00940300"/>
    <w:rsid w:val="00A06F95"/>
    <w:rsid w:val="00AD567E"/>
    <w:rsid w:val="00B008C3"/>
    <w:rsid w:val="00B1740E"/>
    <w:rsid w:val="00B508E4"/>
    <w:rsid w:val="00BA47BC"/>
    <w:rsid w:val="00BE7D42"/>
    <w:rsid w:val="00CA06CD"/>
    <w:rsid w:val="00D426E8"/>
    <w:rsid w:val="00D6011F"/>
    <w:rsid w:val="00D874DC"/>
    <w:rsid w:val="00DB2BBE"/>
    <w:rsid w:val="00E45524"/>
    <w:rsid w:val="00E66B31"/>
    <w:rsid w:val="00ED3924"/>
    <w:rsid w:val="00EF2D53"/>
    <w:rsid w:val="00EF5798"/>
    <w:rsid w:val="00F039D1"/>
    <w:rsid w:val="00F21B09"/>
    <w:rsid w:val="00FA5C6F"/>
    <w:rsid w:val="00FC4DA2"/>
    <w:rsid w:val="00FD426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6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ajka\Nastavni%20planovi\2012-2013\Operativni_plan_rada_nastavnika_oktobar2012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Operativni_plan_rada_nastavnika_oktobar2012</Template>
  <TotalTime>47</TotalTime>
  <Pages>2</Pages>
  <Words>524</Words>
  <Characters>2990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3507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Miroljub Micic</dc:creator>
  <cp:keywords/>
  <dc:description/>
  <cp:lastModifiedBy>Živadin Micić</cp:lastModifiedBy>
  <cp:revision>11</cp:revision>
  <cp:lastPrinted>2009-09-11T15:28:00Z</cp:lastPrinted>
  <dcterms:created xsi:type="dcterms:W3CDTF">2012-10-05T06:02:00Z</dcterms:created>
  <dcterms:modified xsi:type="dcterms:W3CDTF">2015-10-05T18:06:00Z</dcterms:modified>
</cp:coreProperties>
</file>