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B34" w:rsidRPr="00617BCD" w:rsidRDefault="001C3B34" w:rsidP="001C3B34">
      <w:pPr>
        <w:rPr>
          <w:lang w:val="sr-Latn-CS"/>
        </w:rPr>
      </w:pPr>
      <w:r>
        <w:rPr>
          <w:lang w:val="sr-Latn-CS"/>
        </w:rPr>
        <w:t xml:space="preserve">                          </w:t>
      </w:r>
    </w:p>
    <w:p w:rsidR="001C3B34" w:rsidRPr="00961489" w:rsidRDefault="001C3B34" w:rsidP="001C3B34">
      <w:pPr>
        <w:ind w:firstLine="142"/>
        <w:jc w:val="center"/>
        <w:rPr>
          <w:b/>
          <w:spacing w:val="20"/>
          <w:sz w:val="28"/>
          <w:szCs w:val="28"/>
          <w:lang w:val="sr-Cyrl-CS"/>
        </w:rPr>
      </w:pPr>
      <w:r w:rsidRPr="003C1AE3">
        <w:rPr>
          <w:b/>
          <w:spacing w:val="20"/>
          <w:sz w:val="28"/>
          <w:szCs w:val="28"/>
          <w:lang w:val="sr-Cyrl-CS"/>
        </w:rPr>
        <w:t>ОПЕРАТИВНИ ПЛАН РАДА НАСТАВНИКА</w:t>
      </w:r>
      <w:r w:rsidR="00961489">
        <w:rPr>
          <w:b/>
          <w:spacing w:val="20"/>
          <w:sz w:val="28"/>
          <w:szCs w:val="28"/>
        </w:rPr>
        <w:t xml:space="preserve"> </w:t>
      </w:r>
      <w:r w:rsidR="00961489">
        <w:rPr>
          <w:b/>
          <w:spacing w:val="20"/>
          <w:sz w:val="28"/>
          <w:szCs w:val="28"/>
          <w:lang w:val="sr-Cyrl-CS"/>
        </w:rPr>
        <w:t xml:space="preserve">ЗА </w:t>
      </w:r>
      <w:r w:rsidR="00961489">
        <w:rPr>
          <w:b/>
          <w:spacing w:val="20"/>
          <w:sz w:val="28"/>
          <w:szCs w:val="28"/>
        </w:rPr>
        <w:t xml:space="preserve">III </w:t>
      </w:r>
      <w:r w:rsidR="00961489">
        <w:rPr>
          <w:b/>
          <w:spacing w:val="20"/>
          <w:sz w:val="28"/>
          <w:szCs w:val="28"/>
          <w:lang w:val="sr-Cyrl-CS"/>
        </w:rPr>
        <w:t>РАЗРЕД ДРУШТВЕНО-ЈЕЗИЧКОГ СМЕРА</w:t>
      </w:r>
    </w:p>
    <w:p w:rsidR="001C3B34" w:rsidRDefault="008C7D48" w:rsidP="001C3B34">
      <w:pPr>
        <w:tabs>
          <w:tab w:val="left" w:pos="11766"/>
          <w:tab w:val="left" w:pos="13608"/>
          <w:tab w:val="left" w:pos="14459"/>
        </w:tabs>
        <w:ind w:firstLine="142"/>
        <w:rPr>
          <w:b/>
          <w:spacing w:val="20"/>
          <w:sz w:val="22"/>
          <w:szCs w:val="22"/>
          <w:lang w:val="sr-Cyrl-CS"/>
        </w:rPr>
      </w:pPr>
      <w:r>
        <w:rPr>
          <w:b/>
          <w:noProof/>
          <w:spacing w:val="20"/>
          <w:sz w:val="22"/>
          <w:szCs w:val="22"/>
        </w:rPr>
        <w:pict>
          <v:line id="_x0000_s1027" style="position:absolute;left:0;text-align:left;z-index:251653632" from="696.9pt,11.1pt" to="718.25pt,11.1pt" strokeweight="1pt">
            <v:stroke dashstyle="1 1" endcap="round"/>
          </v:line>
        </w:pict>
      </w:r>
      <w:r>
        <w:rPr>
          <w:b/>
          <w:noProof/>
          <w:spacing w:val="20"/>
          <w:sz w:val="22"/>
          <w:szCs w:val="22"/>
        </w:rPr>
        <w:pict>
          <v:line id="_x0000_s1026" style="position:absolute;left:0;text-align:left;z-index:251652608" from="658.75pt,11.1pt" to="680.1pt,11.1pt" strokeweight="1pt">
            <v:stroke dashstyle="1 1" endcap="round"/>
          </v:line>
        </w:pict>
      </w:r>
      <w:r w:rsidR="001C3B34">
        <w:rPr>
          <w:b/>
          <w:spacing w:val="20"/>
          <w:sz w:val="22"/>
          <w:szCs w:val="22"/>
          <w:lang w:val="sr-Cyrl-CS"/>
        </w:rPr>
        <w:t xml:space="preserve"> 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>Школска</w:t>
      </w:r>
      <w:r w:rsidR="001C3B34" w:rsidRPr="00D65D86">
        <w:rPr>
          <w:b/>
          <w:spacing w:val="20"/>
          <w:szCs w:val="22"/>
          <w:lang w:val="sr-Cyrl-CS"/>
        </w:rPr>
        <w:t xml:space="preserve"> 20</w:t>
      </w:r>
      <w:r w:rsidR="00D65D86">
        <w:rPr>
          <w:b/>
          <w:spacing w:val="20"/>
          <w:szCs w:val="22"/>
        </w:rPr>
        <w:t>14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 xml:space="preserve"> / </w:t>
      </w:r>
      <w:r w:rsidR="001C3B34" w:rsidRPr="00D65D86">
        <w:rPr>
          <w:b/>
          <w:spacing w:val="20"/>
          <w:szCs w:val="22"/>
          <w:lang w:val="sr-Cyrl-CS"/>
        </w:rPr>
        <w:t>20</w:t>
      </w:r>
      <w:r w:rsidR="00D65D86">
        <w:rPr>
          <w:b/>
          <w:spacing w:val="20"/>
        </w:rPr>
        <w:t>15.</w:t>
      </w:r>
      <w:r w:rsidR="001C3B34" w:rsidRPr="006524FE">
        <w:rPr>
          <w:b/>
          <w:spacing w:val="20"/>
          <w:sz w:val="22"/>
          <w:szCs w:val="22"/>
          <w:lang w:val="sr-Cyrl-CS"/>
        </w:rPr>
        <w:t>година</w:t>
      </w:r>
    </w:p>
    <w:p w:rsidR="001C3B34" w:rsidRDefault="008C7D48" w:rsidP="001C3B34">
      <w:pPr>
        <w:tabs>
          <w:tab w:val="left" w:pos="4820"/>
          <w:tab w:val="left" w:pos="8505"/>
          <w:tab w:val="left" w:pos="9356"/>
        </w:tabs>
        <w:spacing w:before="40"/>
        <w:ind w:right="425" w:firstLine="142"/>
        <w:rPr>
          <w:b/>
          <w:spacing w:val="20"/>
          <w:lang w:val="sr-Cyrl-CS"/>
        </w:rPr>
      </w:pPr>
      <w:r w:rsidRPr="008C7D48">
        <w:rPr>
          <w:b/>
          <w:noProof/>
          <w:spacing w:val="20"/>
          <w:sz w:val="22"/>
          <w:szCs w:val="22"/>
        </w:rPr>
        <w:pict>
          <v:line id="_x0000_s1028" style="position:absolute;left:0;text-align:left;z-index:251654656" from="316.5pt,15.35pt" to="421.4pt,15.35pt" strokeweight="1pt">
            <v:stroke dashstyle="1 1" endcap="round"/>
          </v:line>
        </w:pict>
      </w:r>
      <w:r w:rsidRPr="008C7D48">
        <w:rPr>
          <w:b/>
          <w:noProof/>
          <w:spacing w:val="20"/>
          <w:sz w:val="22"/>
          <w:szCs w:val="22"/>
        </w:rPr>
        <w:pict>
          <v:line id="_x0000_s1029" style="position:absolute;left:0;text-align:left;z-index:251655680" from="439.2pt,15.35pt" to="460.55pt,15.35pt" strokeweight="1pt">
            <v:stroke dashstyle="1 1" endcap="round"/>
          </v:line>
        </w:pict>
      </w:r>
      <w:r w:rsidR="001C3B34">
        <w:rPr>
          <w:b/>
          <w:spacing w:val="20"/>
          <w:lang w:val="sr-Cyrl-CS"/>
        </w:rPr>
        <w:t xml:space="preserve"> 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ЗА МЕСЕЦ</w:t>
      </w:r>
      <w:r w:rsidR="001C3B34">
        <w:rPr>
          <w:b/>
          <w:spacing w:val="20"/>
          <w:lang w:val="sr-Cyrl-CS"/>
        </w:rPr>
        <w:t xml:space="preserve">  </w:t>
      </w:r>
      <w:bookmarkStart w:id="0" w:name="Dropdown1"/>
      <w:r w:rsidR="006937CA">
        <w:rPr>
          <w:b/>
          <w:spacing w:val="20"/>
        </w:rPr>
        <w:t xml:space="preserve"> </w:t>
      </w:r>
      <w:bookmarkEnd w:id="0"/>
      <w:r w:rsidR="00C9531D">
        <w:rPr>
          <w:b/>
          <w:spacing w:val="20"/>
          <w:lang w:val="sr-Cyrl-CS"/>
        </w:rPr>
        <w:t>ДЕЦЕМ</w:t>
      </w:r>
      <w:r w:rsidR="008D382D">
        <w:rPr>
          <w:b/>
          <w:spacing w:val="20"/>
          <w:lang w:val="sr-Cyrl-CS"/>
        </w:rPr>
        <w:t>Б</w:t>
      </w:r>
      <w:r w:rsidR="00776A0C">
        <w:rPr>
          <w:b/>
          <w:spacing w:val="20"/>
          <w:lang w:val="sr-Cyrl-CS"/>
        </w:rPr>
        <w:t>АР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20</w:t>
      </w:r>
      <w:r w:rsidR="00D65D86">
        <w:rPr>
          <w:b/>
          <w:spacing w:val="20"/>
          <w:lang w:val="sr-Latn-CS"/>
        </w:rPr>
        <w:t>14</w:t>
      </w:r>
      <w:r w:rsidR="003C78AF">
        <w:rPr>
          <w:b/>
          <w:spacing w:val="20"/>
          <w:lang w:val="sr-Latn-CS"/>
        </w:rPr>
        <w:t>.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ГОДИНЕ</w:t>
      </w:r>
    </w:p>
    <w:p w:rsidR="001C3B34" w:rsidRDefault="008C7D48" w:rsidP="001C3B34">
      <w:pPr>
        <w:tabs>
          <w:tab w:val="left" w:pos="567"/>
          <w:tab w:val="left" w:pos="8789"/>
          <w:tab w:val="left" w:pos="11482"/>
        </w:tabs>
        <w:spacing w:before="300"/>
        <w:ind w:right="425" w:firstLine="425"/>
        <w:rPr>
          <w:spacing w:val="20"/>
        </w:rPr>
      </w:pPr>
      <w:r>
        <w:rPr>
          <w:noProof/>
          <w:spacing w:val="20"/>
        </w:rPr>
        <w:pict>
          <v:line id="_x0000_s1032" style="position:absolute;left:0;text-align:left;z-index:251658752" from="706.35pt,27.15pt" to="756.1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1" style="position:absolute;left:0;text-align:left;z-index:251657728" from="481.85pt,27.15pt" to="571.6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0" style="position:absolute;left:0;text-align:left;z-index:251656704" from="119.15pt,27.15pt" to="435.6pt,27.15pt" strokeweight="1pt">
            <v:stroke dashstyle="1 1" endcap="round"/>
          </v:line>
        </w:pict>
      </w:r>
      <w:r w:rsidR="001C3B34" w:rsidRPr="00A56027">
        <w:rPr>
          <w:spacing w:val="20"/>
          <w:lang w:val="sr-Cyrl-CS"/>
        </w:rPr>
        <w:t>Назив предмета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</w:t>
      </w:r>
      <w:r w:rsidR="00D65D86">
        <w:rPr>
          <w:b/>
          <w:spacing w:val="20"/>
          <w:sz w:val="23"/>
          <w:szCs w:val="23"/>
        </w:rPr>
        <w:t xml:space="preserve">       </w:t>
      </w:r>
      <w:r w:rsidR="00011F48">
        <w:rPr>
          <w:b/>
          <w:spacing w:val="20"/>
          <w:sz w:val="23"/>
          <w:szCs w:val="23"/>
          <w:lang w:val="sr-Cyrl-CS"/>
        </w:rPr>
        <w:t xml:space="preserve">  </w:t>
      </w:r>
      <w:r w:rsidR="00D65D86">
        <w:rPr>
          <w:b/>
          <w:spacing w:val="20"/>
          <w:sz w:val="23"/>
          <w:szCs w:val="23"/>
        </w:rPr>
        <w:t xml:space="preserve"> </w:t>
      </w:r>
      <w:r w:rsidR="00011F48">
        <w:rPr>
          <w:b/>
          <w:spacing w:val="20"/>
          <w:sz w:val="23"/>
          <w:szCs w:val="23"/>
          <w:lang w:val="sr-Cyrl-CS"/>
        </w:rPr>
        <w:t>МАТЕМАТИКА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   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Разред</w:t>
      </w:r>
      <w:r w:rsidR="005C56E2">
        <w:rPr>
          <w:spacing w:val="20"/>
        </w:rPr>
        <w:t xml:space="preserve"> </w:t>
      </w:r>
      <w:r w:rsidR="00011F48">
        <w:rPr>
          <w:spacing w:val="20"/>
        </w:rPr>
        <w:t xml:space="preserve">     </w:t>
      </w:r>
      <w:r w:rsidR="002E7C88">
        <w:rPr>
          <w:b/>
          <w:spacing w:val="20"/>
        </w:rPr>
        <w:t>3</w:t>
      </w:r>
      <w:r w:rsidR="00B43088" w:rsidRPr="001C3CB6">
        <w:rPr>
          <w:b/>
          <w:spacing w:val="20"/>
          <w:lang w:val="sr-Cyrl-CS"/>
        </w:rPr>
        <w:t>.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Недељни фонд часова</w:t>
      </w:r>
      <w:r w:rsidR="001C3B34">
        <w:rPr>
          <w:spacing w:val="20"/>
          <w:lang w:val="sr-Cyrl-CS"/>
        </w:rPr>
        <w:t xml:space="preserve"> </w:t>
      </w:r>
      <w:r w:rsidR="00DE2FB1">
        <w:rPr>
          <w:spacing w:val="20"/>
          <w:lang w:val="sr-Cyrl-CS"/>
        </w:rPr>
        <w:t xml:space="preserve">    </w:t>
      </w:r>
      <w:r w:rsidR="00011F48">
        <w:rPr>
          <w:b/>
          <w:spacing w:val="20"/>
        </w:rPr>
        <w:t>2</w:t>
      </w:r>
    </w:p>
    <w:p w:rsidR="001C3B34" w:rsidRPr="005C56E2" w:rsidRDefault="008C7D48" w:rsidP="001C3B34">
      <w:pPr>
        <w:tabs>
          <w:tab w:val="left" w:pos="567"/>
          <w:tab w:val="left" w:pos="8789"/>
          <w:tab w:val="left" w:pos="11482"/>
        </w:tabs>
        <w:spacing w:before="300" w:line="312" w:lineRule="auto"/>
        <w:ind w:right="425"/>
        <w:rPr>
          <w:b/>
          <w:sz w:val="23"/>
          <w:szCs w:val="23"/>
        </w:rPr>
      </w:pPr>
      <w:r w:rsidRPr="008C7D48">
        <w:rPr>
          <w:noProof/>
          <w:spacing w:val="20"/>
        </w:rPr>
        <w:pict>
          <v:line id="_x0000_s1033" style="position:absolute;z-index:251659776" from="328.35pt,28.55pt" to="760.35pt,28.55pt" strokeweight="1pt">
            <v:stroke dashstyle="1 1" endcap="round"/>
          </v:line>
        </w:pict>
      </w:r>
      <w:r w:rsidR="001C3B34" w:rsidRPr="005E3A29">
        <w:rPr>
          <w:sz w:val="23"/>
          <w:szCs w:val="23"/>
          <w:lang w:val="sr-Cyrl-CS"/>
        </w:rPr>
        <w:t>Оцена остварености плана и разлози одступања за протекли месец</w:t>
      </w:r>
      <w:r w:rsidR="001C3B34">
        <w:rPr>
          <w:sz w:val="23"/>
          <w:szCs w:val="23"/>
          <w:lang w:val="sr-Cyrl-CS"/>
        </w:rPr>
        <w:t>:</w:t>
      </w:r>
      <w:r w:rsidR="006937CA">
        <w:rPr>
          <w:sz w:val="23"/>
          <w:szCs w:val="23"/>
        </w:rPr>
        <w:t xml:space="preserve">  </w:t>
      </w:r>
      <w:r w:rsidR="0077085D">
        <w:rPr>
          <w:sz w:val="23"/>
          <w:szCs w:val="23"/>
          <w:lang w:val="sr-Cyrl-CS"/>
        </w:rPr>
        <w:t xml:space="preserve">       </w:t>
      </w:r>
      <w:r w:rsidR="006937CA">
        <w:rPr>
          <w:sz w:val="23"/>
          <w:szCs w:val="23"/>
        </w:rPr>
        <w:t xml:space="preserve"> </w:t>
      </w:r>
      <w:r w:rsidR="008D382D">
        <w:rPr>
          <w:sz w:val="23"/>
          <w:szCs w:val="23"/>
          <w:lang w:val="sr-Cyrl-CS"/>
        </w:rPr>
        <w:t xml:space="preserve">План за </w:t>
      </w:r>
      <w:r w:rsidR="00C9531D">
        <w:rPr>
          <w:sz w:val="23"/>
          <w:szCs w:val="23"/>
          <w:lang w:val="sr-Cyrl-CS"/>
        </w:rPr>
        <w:t>новембар је остварен.</w:t>
      </w:r>
      <w:r w:rsidR="001C3B34">
        <w:rPr>
          <w:sz w:val="23"/>
          <w:szCs w:val="23"/>
          <w:lang w:val="sr-Cyrl-CS"/>
        </w:rPr>
        <w:t xml:space="preserve"> </w:t>
      </w:r>
    </w:p>
    <w:p w:rsidR="000706B5" w:rsidRPr="00DE2FB1" w:rsidRDefault="000706B5">
      <w:pPr>
        <w:rPr>
          <w:lang w:val="sr-Cyrl-CS"/>
        </w:rPr>
      </w:pPr>
    </w:p>
    <w:tbl>
      <w:tblPr>
        <w:tblpPr w:leftFromText="180" w:rightFromText="180" w:vertAnchor="page" w:horzAnchor="margin" w:tblpY="3350"/>
        <w:tblW w:w="15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5"/>
        <w:gridCol w:w="669"/>
        <w:gridCol w:w="3954"/>
        <w:gridCol w:w="1080"/>
        <w:gridCol w:w="1080"/>
        <w:gridCol w:w="1440"/>
        <w:gridCol w:w="990"/>
        <w:gridCol w:w="1800"/>
        <w:gridCol w:w="1890"/>
        <w:gridCol w:w="1650"/>
      </w:tblGrid>
      <w:tr w:rsidR="00C2019A" w:rsidTr="00674A0F">
        <w:trPr>
          <w:trHeight w:val="557"/>
        </w:trPr>
        <w:tc>
          <w:tcPr>
            <w:tcW w:w="795" w:type="dxa"/>
            <w:vAlign w:val="center"/>
          </w:tcPr>
          <w:p w:rsidR="00C2019A" w:rsidRPr="00A56027" w:rsidRDefault="00C2019A" w:rsidP="00C2019A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669" w:type="dxa"/>
            <w:vAlign w:val="center"/>
          </w:tcPr>
          <w:p w:rsidR="00C2019A" w:rsidRPr="003C1AE3" w:rsidRDefault="00C2019A" w:rsidP="00C2019A">
            <w:pPr>
              <w:ind w:left="-108" w:right="-141"/>
              <w:jc w:val="center"/>
              <w:rPr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 xml:space="preserve">Ред. број </w:t>
            </w:r>
            <w:r>
              <w:rPr>
                <w:sz w:val="14"/>
                <w:szCs w:val="14"/>
                <w:lang w:val="sr-Cyrl-CS"/>
              </w:rPr>
              <w:t>часа наст.</w:t>
            </w:r>
            <w:r w:rsidRPr="00A56027">
              <w:rPr>
                <w:sz w:val="14"/>
                <w:szCs w:val="14"/>
                <w:lang w:val="sr-Cyrl-CS"/>
              </w:rPr>
              <w:t xml:space="preserve"> </w:t>
            </w:r>
            <w:r>
              <w:rPr>
                <w:sz w:val="14"/>
                <w:szCs w:val="14"/>
                <w:lang w:val="sr-Cyrl-CS"/>
              </w:rPr>
              <w:t>јединице</w:t>
            </w:r>
          </w:p>
        </w:tc>
        <w:tc>
          <w:tcPr>
            <w:tcW w:w="3954" w:type="dxa"/>
            <w:vAlign w:val="center"/>
          </w:tcPr>
          <w:p w:rsidR="00C2019A" w:rsidRPr="008C33F3" w:rsidRDefault="00C2019A" w:rsidP="00C2019A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8C33F3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C2019A" w:rsidRPr="008C33F3" w:rsidRDefault="00C2019A" w:rsidP="00C2019A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8C33F3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080" w:type="dxa"/>
            <w:vAlign w:val="center"/>
          </w:tcPr>
          <w:p w:rsidR="00C2019A" w:rsidRPr="00B24DD8" w:rsidRDefault="00C2019A" w:rsidP="00C2019A">
            <w:pPr>
              <w:ind w:left="-195" w:right="-195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08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Latn-CS"/>
              </w:rPr>
            </w:pPr>
            <w:r w:rsidRPr="00B24DD8">
              <w:rPr>
                <w:b/>
                <w:sz w:val="20"/>
                <w:szCs w:val="20"/>
                <w:lang w:val="sr-Latn-CS"/>
              </w:rPr>
              <w:t>Врста</w:t>
            </w:r>
          </w:p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наставе</w:t>
            </w:r>
          </w:p>
        </w:tc>
        <w:tc>
          <w:tcPr>
            <w:tcW w:w="144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99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80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 xml:space="preserve">Место рада и </w:t>
            </w:r>
            <w:r w:rsidRPr="00B24DD8">
              <w:rPr>
                <w:b/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890" w:type="dxa"/>
            <w:vAlign w:val="center"/>
          </w:tcPr>
          <w:p w:rsidR="00C2019A" w:rsidRPr="00B24DD8" w:rsidRDefault="00C2019A" w:rsidP="00C2019A">
            <w:pPr>
              <w:ind w:right="157" w:firstLine="284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Корелација</w:t>
            </w:r>
          </w:p>
        </w:tc>
        <w:tc>
          <w:tcPr>
            <w:tcW w:w="1650" w:type="dxa"/>
            <w:vAlign w:val="center"/>
          </w:tcPr>
          <w:p w:rsidR="00C2019A" w:rsidRPr="00B24DD8" w:rsidRDefault="00C2019A" w:rsidP="00C2019A">
            <w:pPr>
              <w:ind w:firstLine="11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Напомена</w:t>
            </w:r>
          </w:p>
        </w:tc>
      </w:tr>
      <w:tr w:rsidR="00B945C4" w:rsidTr="00674A0F">
        <w:trPr>
          <w:trHeight w:val="764"/>
        </w:trPr>
        <w:tc>
          <w:tcPr>
            <w:tcW w:w="795" w:type="dxa"/>
            <w:vAlign w:val="center"/>
          </w:tcPr>
          <w:p w:rsidR="00B945C4" w:rsidRPr="00CE6E5B" w:rsidRDefault="00B945C4" w:rsidP="00B945C4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</w:t>
            </w:r>
          </w:p>
        </w:tc>
        <w:tc>
          <w:tcPr>
            <w:tcW w:w="669" w:type="dxa"/>
            <w:vAlign w:val="center"/>
          </w:tcPr>
          <w:p w:rsidR="00B945C4" w:rsidRPr="00C64782" w:rsidRDefault="00B945C4" w:rsidP="00B945C4">
            <w:pPr>
              <w:ind w:right="-8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24.</w:t>
            </w:r>
          </w:p>
        </w:tc>
        <w:tc>
          <w:tcPr>
            <w:tcW w:w="3954" w:type="dxa"/>
            <w:vAlign w:val="center"/>
          </w:tcPr>
          <w:p w:rsidR="00B945C4" w:rsidRPr="00CE6E5B" w:rsidRDefault="00B945C4" w:rsidP="00B945C4">
            <w:pPr>
              <w:ind w:right="-8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Површина и запремина зарубљене купе</w:t>
            </w:r>
          </w:p>
        </w:tc>
        <w:tc>
          <w:tcPr>
            <w:tcW w:w="1080" w:type="dxa"/>
            <w:vAlign w:val="center"/>
          </w:tcPr>
          <w:p w:rsidR="00B945C4" w:rsidRPr="007959D6" w:rsidRDefault="00B945C4" w:rsidP="00B945C4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вежба</w:t>
            </w:r>
            <w:r w:rsidRPr="007959D6">
              <w:rPr>
                <w:sz w:val="16"/>
                <w:szCs w:val="20"/>
                <w:lang w:val="sr-Cyrl-CS"/>
              </w:rPr>
              <w:t>ње</w:t>
            </w:r>
          </w:p>
        </w:tc>
        <w:tc>
          <w:tcPr>
            <w:tcW w:w="1080" w:type="dxa"/>
            <w:vAlign w:val="center"/>
          </w:tcPr>
          <w:p w:rsidR="00B945C4" w:rsidRPr="007959D6" w:rsidRDefault="00B945C4" w:rsidP="00B945C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тимска</w:t>
            </w:r>
          </w:p>
        </w:tc>
        <w:tc>
          <w:tcPr>
            <w:tcW w:w="1440" w:type="dxa"/>
            <w:vAlign w:val="center"/>
          </w:tcPr>
          <w:p w:rsidR="00B945C4" w:rsidRPr="007959D6" w:rsidRDefault="00B945C4" w:rsidP="00B945C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рад у паровима</w:t>
            </w:r>
          </w:p>
        </w:tc>
        <w:tc>
          <w:tcPr>
            <w:tcW w:w="990" w:type="dxa"/>
            <w:vAlign w:val="center"/>
          </w:tcPr>
          <w:p w:rsidR="00B945C4" w:rsidRPr="007959D6" w:rsidRDefault="00B945C4" w:rsidP="00B945C4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</w:t>
            </w:r>
          </w:p>
          <w:p w:rsidR="00B945C4" w:rsidRPr="007959D6" w:rsidRDefault="00B945C4" w:rsidP="00B945C4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B945C4" w:rsidRPr="007959D6" w:rsidRDefault="00B945C4" w:rsidP="00B945C4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945C4" w:rsidRPr="007959D6" w:rsidRDefault="00B945C4" w:rsidP="00B945C4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Визуелна.</w:t>
            </w:r>
          </w:p>
        </w:tc>
        <w:tc>
          <w:tcPr>
            <w:tcW w:w="1890" w:type="dxa"/>
            <w:vAlign w:val="center"/>
          </w:tcPr>
          <w:p w:rsidR="00B945C4" w:rsidRPr="006B4512" w:rsidRDefault="00B945C4" w:rsidP="00B945C4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Површине геометријских тела.Елементарне тригонометријске дефиниције.</w:t>
            </w:r>
          </w:p>
        </w:tc>
        <w:tc>
          <w:tcPr>
            <w:tcW w:w="1650" w:type="dxa"/>
            <w:vAlign w:val="center"/>
          </w:tcPr>
          <w:p w:rsidR="00B945C4" w:rsidRPr="003C1AE3" w:rsidRDefault="00B945C4" w:rsidP="00B945C4">
            <w:pPr>
              <w:ind w:right="157"/>
              <w:jc w:val="center"/>
              <w:rPr>
                <w:lang w:val="sr-Cyrl-CS"/>
              </w:rPr>
            </w:pPr>
          </w:p>
        </w:tc>
      </w:tr>
      <w:tr w:rsidR="00B945C4" w:rsidTr="00674A0F">
        <w:trPr>
          <w:trHeight w:val="765"/>
        </w:trPr>
        <w:tc>
          <w:tcPr>
            <w:tcW w:w="795" w:type="dxa"/>
            <w:vAlign w:val="center"/>
          </w:tcPr>
          <w:p w:rsidR="00B945C4" w:rsidRPr="00CE6E5B" w:rsidRDefault="00B945C4" w:rsidP="00B945C4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</w:t>
            </w:r>
          </w:p>
        </w:tc>
        <w:tc>
          <w:tcPr>
            <w:tcW w:w="669" w:type="dxa"/>
            <w:vAlign w:val="center"/>
          </w:tcPr>
          <w:p w:rsidR="00B945C4" w:rsidRPr="00CE6E5B" w:rsidRDefault="00B945C4" w:rsidP="00B945C4">
            <w:pPr>
              <w:ind w:right="-8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25.</w:t>
            </w:r>
          </w:p>
        </w:tc>
        <w:tc>
          <w:tcPr>
            <w:tcW w:w="3954" w:type="dxa"/>
            <w:vAlign w:val="center"/>
          </w:tcPr>
          <w:p w:rsidR="00B945C4" w:rsidRPr="00CE6E5B" w:rsidRDefault="00B945C4" w:rsidP="00B945C4">
            <w:pPr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Површина и запремина зарубљене купе</w:t>
            </w:r>
          </w:p>
        </w:tc>
        <w:tc>
          <w:tcPr>
            <w:tcW w:w="1080" w:type="dxa"/>
            <w:vAlign w:val="center"/>
          </w:tcPr>
          <w:p w:rsidR="00B945C4" w:rsidRPr="007959D6" w:rsidRDefault="00B945C4" w:rsidP="00B945C4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вежба</w:t>
            </w:r>
            <w:r w:rsidRPr="007959D6">
              <w:rPr>
                <w:sz w:val="16"/>
                <w:szCs w:val="20"/>
                <w:lang w:val="sr-Cyrl-CS"/>
              </w:rPr>
              <w:t>ње</w:t>
            </w:r>
          </w:p>
        </w:tc>
        <w:tc>
          <w:tcPr>
            <w:tcW w:w="1080" w:type="dxa"/>
            <w:vAlign w:val="center"/>
          </w:tcPr>
          <w:p w:rsidR="00B945C4" w:rsidRPr="007959D6" w:rsidRDefault="00B945C4" w:rsidP="00B945C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тимска</w:t>
            </w:r>
          </w:p>
        </w:tc>
        <w:tc>
          <w:tcPr>
            <w:tcW w:w="1440" w:type="dxa"/>
            <w:vAlign w:val="center"/>
          </w:tcPr>
          <w:p w:rsidR="00B945C4" w:rsidRPr="007959D6" w:rsidRDefault="00B945C4" w:rsidP="00B945C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рад у паровима</w:t>
            </w:r>
          </w:p>
        </w:tc>
        <w:tc>
          <w:tcPr>
            <w:tcW w:w="990" w:type="dxa"/>
            <w:vAlign w:val="center"/>
          </w:tcPr>
          <w:p w:rsidR="00B945C4" w:rsidRPr="007959D6" w:rsidRDefault="00B945C4" w:rsidP="00B945C4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</w:t>
            </w:r>
          </w:p>
          <w:p w:rsidR="00B945C4" w:rsidRPr="007959D6" w:rsidRDefault="00B945C4" w:rsidP="00B945C4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B945C4" w:rsidRPr="007959D6" w:rsidRDefault="00B945C4" w:rsidP="00B945C4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945C4" w:rsidRPr="007959D6" w:rsidRDefault="00B945C4" w:rsidP="00B945C4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Визуелна.</w:t>
            </w:r>
          </w:p>
        </w:tc>
        <w:tc>
          <w:tcPr>
            <w:tcW w:w="1890" w:type="dxa"/>
            <w:vAlign w:val="center"/>
          </w:tcPr>
          <w:p w:rsidR="00B945C4" w:rsidRPr="006B4512" w:rsidRDefault="00B945C4" w:rsidP="00B945C4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Површине геометријских тела.Елементарне тригонометријске дефиниције.</w:t>
            </w:r>
          </w:p>
        </w:tc>
        <w:tc>
          <w:tcPr>
            <w:tcW w:w="1650" w:type="dxa"/>
            <w:vAlign w:val="center"/>
          </w:tcPr>
          <w:p w:rsidR="00B945C4" w:rsidRPr="003C1AE3" w:rsidRDefault="00B945C4" w:rsidP="00B945C4">
            <w:pPr>
              <w:ind w:right="157"/>
              <w:jc w:val="center"/>
              <w:rPr>
                <w:lang w:val="sr-Cyrl-CS"/>
              </w:rPr>
            </w:pPr>
          </w:p>
        </w:tc>
      </w:tr>
      <w:tr w:rsidR="00B945C4" w:rsidTr="00674A0F">
        <w:trPr>
          <w:trHeight w:val="764"/>
        </w:trPr>
        <w:tc>
          <w:tcPr>
            <w:tcW w:w="795" w:type="dxa"/>
            <w:vAlign w:val="center"/>
          </w:tcPr>
          <w:p w:rsidR="00B945C4" w:rsidRPr="00CE6E5B" w:rsidRDefault="00B945C4" w:rsidP="00B945C4">
            <w:pPr>
              <w:ind w:left="-142" w:right="-107" w:firstLine="142"/>
              <w:jc w:val="center"/>
              <w:rPr>
                <w:b/>
                <w:lang w:val="sr-Cyrl-CS"/>
              </w:rPr>
            </w:pPr>
          </w:p>
        </w:tc>
        <w:tc>
          <w:tcPr>
            <w:tcW w:w="669" w:type="dxa"/>
            <w:vAlign w:val="center"/>
          </w:tcPr>
          <w:p w:rsidR="00B945C4" w:rsidRPr="00D30B34" w:rsidRDefault="00B945C4" w:rsidP="00B945C4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26. и 27.</w:t>
            </w:r>
          </w:p>
        </w:tc>
        <w:tc>
          <w:tcPr>
            <w:tcW w:w="3954" w:type="dxa"/>
            <w:vAlign w:val="center"/>
          </w:tcPr>
          <w:p w:rsidR="00B945C4" w:rsidRPr="00BE1598" w:rsidRDefault="00B945C4" w:rsidP="00B945C4">
            <w:pPr>
              <w:ind w:right="-1"/>
              <w:jc w:val="center"/>
              <w:rPr>
                <w:b/>
                <w:lang w:val="sr-Cyrl-CS"/>
              </w:rPr>
            </w:pPr>
            <w:r w:rsidRPr="00BE1598">
              <w:rPr>
                <w:b/>
                <w:lang w:val="sr-Cyrl-CS"/>
              </w:rPr>
              <w:t>Други писани задатак</w:t>
            </w:r>
          </w:p>
        </w:tc>
        <w:tc>
          <w:tcPr>
            <w:tcW w:w="1080" w:type="dxa"/>
            <w:vAlign w:val="center"/>
          </w:tcPr>
          <w:p w:rsidR="00B945C4" w:rsidRPr="00BE1598" w:rsidRDefault="00B945C4" w:rsidP="00B945C4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BE1598">
              <w:rPr>
                <w:sz w:val="16"/>
                <w:szCs w:val="20"/>
                <w:lang w:val="sr-Cyrl-CS"/>
              </w:rPr>
              <w:t>писмени рад</w:t>
            </w:r>
          </w:p>
        </w:tc>
        <w:tc>
          <w:tcPr>
            <w:tcW w:w="1080" w:type="dxa"/>
            <w:vAlign w:val="center"/>
          </w:tcPr>
          <w:p w:rsidR="00B945C4" w:rsidRPr="00BE1598" w:rsidRDefault="00B945C4" w:rsidP="00B945C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BE1598">
              <w:rPr>
                <w:sz w:val="16"/>
                <w:szCs w:val="20"/>
                <w:lang w:val="sr-Cyrl-CS"/>
              </w:rPr>
              <w:t>индивидуализована</w:t>
            </w:r>
          </w:p>
        </w:tc>
        <w:tc>
          <w:tcPr>
            <w:tcW w:w="1440" w:type="dxa"/>
            <w:vAlign w:val="center"/>
          </w:tcPr>
          <w:p w:rsidR="00B945C4" w:rsidRPr="00BE1598" w:rsidRDefault="00B945C4" w:rsidP="00B945C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BE1598">
              <w:rPr>
                <w:sz w:val="16"/>
                <w:szCs w:val="20"/>
                <w:lang w:val="sr-Cyrl-CS"/>
              </w:rPr>
              <w:t>индивидуални</w:t>
            </w:r>
          </w:p>
        </w:tc>
        <w:tc>
          <w:tcPr>
            <w:tcW w:w="990" w:type="dxa"/>
            <w:vAlign w:val="center"/>
          </w:tcPr>
          <w:p w:rsidR="00B945C4" w:rsidRPr="00BE1598" w:rsidRDefault="00B945C4" w:rsidP="00B945C4">
            <w:pPr>
              <w:jc w:val="center"/>
              <w:rPr>
                <w:sz w:val="16"/>
                <w:szCs w:val="20"/>
                <w:lang w:val="sr-Cyrl-CS"/>
              </w:rPr>
            </w:pPr>
            <w:r w:rsidRPr="00BE1598">
              <w:rPr>
                <w:sz w:val="16"/>
                <w:szCs w:val="20"/>
                <w:lang w:val="sr-Cyrl-CS"/>
              </w:rPr>
              <w:t>писани рад</w:t>
            </w:r>
          </w:p>
        </w:tc>
        <w:tc>
          <w:tcPr>
            <w:tcW w:w="1800" w:type="dxa"/>
            <w:vAlign w:val="center"/>
          </w:tcPr>
          <w:p w:rsidR="00B945C4" w:rsidRPr="00BE1598" w:rsidRDefault="00B945C4" w:rsidP="00B945C4">
            <w:pPr>
              <w:ind w:right="-149" w:firstLine="48"/>
              <w:jc w:val="center"/>
              <w:rPr>
                <w:sz w:val="16"/>
                <w:szCs w:val="20"/>
                <w:lang w:val="sr-Cyrl-CS"/>
              </w:rPr>
            </w:pPr>
            <w:r w:rsidRPr="00BE1598">
              <w:rPr>
                <w:sz w:val="16"/>
                <w:szCs w:val="20"/>
                <w:lang w:val="sr-Cyrl-CS"/>
              </w:rPr>
              <w:t>Кабинет за математику М1.</w:t>
            </w:r>
          </w:p>
        </w:tc>
        <w:tc>
          <w:tcPr>
            <w:tcW w:w="1890" w:type="dxa"/>
            <w:vAlign w:val="center"/>
          </w:tcPr>
          <w:p w:rsidR="00B945C4" w:rsidRPr="00BE1598" w:rsidRDefault="00B945C4" w:rsidP="00B945C4">
            <w:pPr>
              <w:ind w:right="-70"/>
              <w:jc w:val="center"/>
              <w:rPr>
                <w:sz w:val="16"/>
                <w:lang w:val="sr-Cyrl-CS"/>
              </w:rPr>
            </w:pPr>
            <w:r w:rsidRPr="00BE1598">
              <w:rPr>
                <w:sz w:val="16"/>
                <w:lang w:val="sr-Cyrl-CS"/>
              </w:rPr>
              <w:t>Знања и вештине стечене у Школи</w:t>
            </w:r>
          </w:p>
        </w:tc>
        <w:tc>
          <w:tcPr>
            <w:tcW w:w="1650" w:type="dxa"/>
            <w:vAlign w:val="center"/>
          </w:tcPr>
          <w:p w:rsidR="00B945C4" w:rsidRPr="003C1AE3" w:rsidRDefault="00B945C4" w:rsidP="00B945C4">
            <w:pPr>
              <w:ind w:right="157"/>
              <w:jc w:val="center"/>
              <w:rPr>
                <w:lang w:val="sr-Cyrl-CS"/>
              </w:rPr>
            </w:pPr>
          </w:p>
        </w:tc>
      </w:tr>
      <w:tr w:rsidR="00B945C4" w:rsidTr="00674A0F">
        <w:trPr>
          <w:trHeight w:val="765"/>
        </w:trPr>
        <w:tc>
          <w:tcPr>
            <w:tcW w:w="795" w:type="dxa"/>
            <w:vAlign w:val="center"/>
          </w:tcPr>
          <w:p w:rsidR="00B945C4" w:rsidRPr="00CE6E5B" w:rsidRDefault="00B945C4" w:rsidP="00B945C4">
            <w:pPr>
              <w:ind w:left="-142" w:right="-107" w:firstLine="142"/>
              <w:jc w:val="center"/>
              <w:rPr>
                <w:b/>
                <w:lang w:val="sr-Cyrl-CS"/>
              </w:rPr>
            </w:pPr>
          </w:p>
        </w:tc>
        <w:tc>
          <w:tcPr>
            <w:tcW w:w="669" w:type="dxa"/>
            <w:vAlign w:val="center"/>
          </w:tcPr>
          <w:p w:rsidR="00B945C4" w:rsidRPr="00D30B34" w:rsidRDefault="00B945C4" w:rsidP="00B945C4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28.</w:t>
            </w:r>
          </w:p>
        </w:tc>
        <w:tc>
          <w:tcPr>
            <w:tcW w:w="3954" w:type="dxa"/>
            <w:vAlign w:val="center"/>
          </w:tcPr>
          <w:p w:rsidR="00B945C4" w:rsidRPr="00022365" w:rsidRDefault="00B945C4" w:rsidP="00B945C4">
            <w:pPr>
              <w:ind w:right="-156" w:firstLine="6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Анализа друг</w:t>
            </w:r>
            <w:r w:rsidRPr="00022365">
              <w:rPr>
                <w:b/>
                <w:lang w:val="sr-Cyrl-CS"/>
              </w:rPr>
              <w:t>ог писаног задатка</w:t>
            </w:r>
          </w:p>
        </w:tc>
        <w:tc>
          <w:tcPr>
            <w:tcW w:w="1080" w:type="dxa"/>
            <w:vAlign w:val="center"/>
          </w:tcPr>
          <w:p w:rsidR="00B945C4" w:rsidRPr="007959D6" w:rsidRDefault="00B945C4" w:rsidP="00B945C4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писани рад</w:t>
            </w:r>
          </w:p>
        </w:tc>
        <w:tc>
          <w:tcPr>
            <w:tcW w:w="1080" w:type="dxa"/>
            <w:vAlign w:val="center"/>
          </w:tcPr>
          <w:p w:rsidR="00B945C4" w:rsidRPr="007959D6" w:rsidRDefault="00B945C4" w:rsidP="00B945C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индивидуализована</w:t>
            </w:r>
          </w:p>
        </w:tc>
        <w:tc>
          <w:tcPr>
            <w:tcW w:w="1440" w:type="dxa"/>
            <w:vAlign w:val="center"/>
          </w:tcPr>
          <w:p w:rsidR="00B945C4" w:rsidRPr="007959D6" w:rsidRDefault="00B945C4" w:rsidP="00B945C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B945C4" w:rsidRPr="003E4463" w:rsidRDefault="00B945C4" w:rsidP="00B945C4">
            <w:pPr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B945C4" w:rsidRPr="007959D6" w:rsidRDefault="00B945C4" w:rsidP="00B945C4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945C4" w:rsidRPr="007959D6" w:rsidRDefault="00B945C4" w:rsidP="00B945C4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B945C4" w:rsidRPr="001E3EC9" w:rsidRDefault="00B945C4" w:rsidP="00B945C4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Градиво првог и другог класификационог периода.</w:t>
            </w:r>
          </w:p>
        </w:tc>
        <w:tc>
          <w:tcPr>
            <w:tcW w:w="1650" w:type="dxa"/>
            <w:vAlign w:val="center"/>
          </w:tcPr>
          <w:p w:rsidR="00B945C4" w:rsidRPr="003C1AE3" w:rsidRDefault="00B945C4" w:rsidP="00B945C4">
            <w:pPr>
              <w:ind w:right="157"/>
              <w:jc w:val="center"/>
              <w:rPr>
                <w:lang w:val="sr-Cyrl-CS"/>
              </w:rPr>
            </w:pPr>
          </w:p>
        </w:tc>
      </w:tr>
      <w:tr w:rsidR="00B945C4" w:rsidTr="00674A0F">
        <w:trPr>
          <w:trHeight w:val="765"/>
        </w:trPr>
        <w:tc>
          <w:tcPr>
            <w:tcW w:w="795" w:type="dxa"/>
            <w:vAlign w:val="center"/>
          </w:tcPr>
          <w:p w:rsidR="00B945C4" w:rsidRPr="001D7BF1" w:rsidRDefault="00B945C4" w:rsidP="00B945C4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</w:t>
            </w:r>
          </w:p>
        </w:tc>
        <w:tc>
          <w:tcPr>
            <w:tcW w:w="669" w:type="dxa"/>
            <w:vAlign w:val="center"/>
          </w:tcPr>
          <w:p w:rsidR="00B945C4" w:rsidRPr="00C64782" w:rsidRDefault="00B945C4" w:rsidP="00B945C4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29.</w:t>
            </w:r>
          </w:p>
        </w:tc>
        <w:tc>
          <w:tcPr>
            <w:tcW w:w="3954" w:type="dxa"/>
            <w:vAlign w:val="center"/>
          </w:tcPr>
          <w:p w:rsidR="00B945C4" w:rsidRPr="005A5C11" w:rsidRDefault="00B945C4" w:rsidP="00B945C4">
            <w:pPr>
              <w:ind w:right="-1"/>
              <w:jc w:val="center"/>
              <w:rPr>
                <w:b/>
                <w:color w:val="000000"/>
                <w:lang w:val="sr-Cyrl-CS"/>
              </w:rPr>
            </w:pPr>
            <w:r>
              <w:rPr>
                <w:b/>
                <w:color w:val="000000"/>
                <w:lang w:val="sr-Cyrl-CS"/>
              </w:rPr>
              <w:t>Сфера и лопта</w:t>
            </w:r>
          </w:p>
        </w:tc>
        <w:tc>
          <w:tcPr>
            <w:tcW w:w="1080" w:type="dxa"/>
            <w:vAlign w:val="center"/>
          </w:tcPr>
          <w:p w:rsidR="00B945C4" w:rsidRPr="006A0074" w:rsidRDefault="00B945C4" w:rsidP="00B945C4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B945C4" w:rsidRDefault="00B945C4" w:rsidP="00B945C4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B945C4" w:rsidRPr="00031D25" w:rsidRDefault="00B945C4" w:rsidP="00B945C4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B945C4" w:rsidRDefault="00B945C4" w:rsidP="00B945C4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>вербална  монолошка</w:t>
            </w:r>
          </w:p>
          <w:p w:rsidR="00B945C4" w:rsidRPr="00C50C80" w:rsidRDefault="00B945C4" w:rsidP="00B945C4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B945C4" w:rsidRPr="00674A0F" w:rsidRDefault="00B945C4" w:rsidP="00B945C4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 М1</w:t>
            </w:r>
          </w:p>
          <w:p w:rsidR="00B945C4" w:rsidRPr="003C1AE3" w:rsidRDefault="00B945C4" w:rsidP="00B945C4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.</w:t>
            </w:r>
          </w:p>
        </w:tc>
        <w:tc>
          <w:tcPr>
            <w:tcW w:w="1890" w:type="dxa"/>
            <w:vAlign w:val="center"/>
          </w:tcPr>
          <w:p w:rsidR="00B945C4" w:rsidRPr="005A5C11" w:rsidRDefault="00C466B1" w:rsidP="00B945C4">
            <w:pPr>
              <w:ind w:right="-70"/>
              <w:jc w:val="center"/>
              <w:rPr>
                <w:color w:val="000000"/>
                <w:sz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 xml:space="preserve">Физика. </w:t>
            </w:r>
          </w:p>
        </w:tc>
        <w:tc>
          <w:tcPr>
            <w:tcW w:w="1650" w:type="dxa"/>
            <w:vAlign w:val="center"/>
          </w:tcPr>
          <w:p w:rsidR="00B945C4" w:rsidRPr="003C1AE3" w:rsidRDefault="00B945C4" w:rsidP="00B945C4">
            <w:pPr>
              <w:ind w:right="157"/>
              <w:jc w:val="center"/>
              <w:rPr>
                <w:lang w:val="sr-Cyrl-CS"/>
              </w:rPr>
            </w:pPr>
          </w:p>
        </w:tc>
      </w:tr>
      <w:tr w:rsidR="00B945C4" w:rsidTr="00674A0F">
        <w:trPr>
          <w:trHeight w:val="764"/>
        </w:trPr>
        <w:tc>
          <w:tcPr>
            <w:tcW w:w="795" w:type="dxa"/>
            <w:vAlign w:val="center"/>
          </w:tcPr>
          <w:p w:rsidR="00B945C4" w:rsidRPr="00BA60C0" w:rsidRDefault="00B945C4" w:rsidP="00B945C4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</w:t>
            </w:r>
          </w:p>
        </w:tc>
        <w:tc>
          <w:tcPr>
            <w:tcW w:w="669" w:type="dxa"/>
            <w:vAlign w:val="center"/>
          </w:tcPr>
          <w:p w:rsidR="00B945C4" w:rsidRPr="00C64782" w:rsidRDefault="00B945C4" w:rsidP="00B945C4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30.</w:t>
            </w:r>
          </w:p>
        </w:tc>
        <w:tc>
          <w:tcPr>
            <w:tcW w:w="3954" w:type="dxa"/>
            <w:vAlign w:val="center"/>
          </w:tcPr>
          <w:p w:rsidR="00B945C4" w:rsidRPr="005A5C11" w:rsidRDefault="00B945C4" w:rsidP="00B945C4">
            <w:pPr>
              <w:ind w:right="-1"/>
              <w:jc w:val="center"/>
              <w:rPr>
                <w:b/>
                <w:color w:val="000000"/>
                <w:lang w:val="sr-Cyrl-CS"/>
              </w:rPr>
            </w:pPr>
            <w:r>
              <w:rPr>
                <w:b/>
                <w:color w:val="000000"/>
                <w:lang w:val="sr-Cyrl-CS"/>
              </w:rPr>
              <w:t>Сфера и лопта</w:t>
            </w:r>
          </w:p>
        </w:tc>
        <w:tc>
          <w:tcPr>
            <w:tcW w:w="1080" w:type="dxa"/>
            <w:vAlign w:val="center"/>
          </w:tcPr>
          <w:p w:rsidR="00B945C4" w:rsidRPr="007959D6" w:rsidRDefault="00B945C4" w:rsidP="00B945C4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B945C4" w:rsidRPr="007959D6" w:rsidRDefault="00B945C4" w:rsidP="00B945C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B945C4" w:rsidRPr="007959D6" w:rsidRDefault="00B945C4" w:rsidP="00B945C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B945C4" w:rsidRPr="007959D6" w:rsidRDefault="00B945C4" w:rsidP="00B945C4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B945C4" w:rsidRPr="007959D6" w:rsidRDefault="00B945C4" w:rsidP="00B945C4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945C4" w:rsidRPr="007959D6" w:rsidRDefault="00B945C4" w:rsidP="00B945C4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B945C4" w:rsidRPr="005A5C11" w:rsidRDefault="00C466B1" w:rsidP="00B945C4">
            <w:pPr>
              <w:ind w:right="-70"/>
              <w:jc w:val="center"/>
              <w:rPr>
                <w:color w:val="000000"/>
                <w:sz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Физика.</w:t>
            </w:r>
          </w:p>
        </w:tc>
        <w:tc>
          <w:tcPr>
            <w:tcW w:w="1650" w:type="dxa"/>
            <w:vAlign w:val="center"/>
          </w:tcPr>
          <w:p w:rsidR="00B945C4" w:rsidRPr="003C1AE3" w:rsidRDefault="00B945C4" w:rsidP="00B945C4">
            <w:pPr>
              <w:ind w:right="157"/>
              <w:jc w:val="center"/>
              <w:rPr>
                <w:lang w:val="sr-Cyrl-CS"/>
              </w:rPr>
            </w:pPr>
          </w:p>
        </w:tc>
      </w:tr>
      <w:tr w:rsidR="00C466B1" w:rsidTr="00674A0F">
        <w:trPr>
          <w:trHeight w:val="765"/>
        </w:trPr>
        <w:tc>
          <w:tcPr>
            <w:tcW w:w="795" w:type="dxa"/>
            <w:vAlign w:val="center"/>
          </w:tcPr>
          <w:p w:rsidR="00C466B1" w:rsidRPr="00D30B34" w:rsidRDefault="00C466B1" w:rsidP="00C466B1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</w:t>
            </w:r>
          </w:p>
        </w:tc>
        <w:tc>
          <w:tcPr>
            <w:tcW w:w="669" w:type="dxa"/>
            <w:vAlign w:val="center"/>
          </w:tcPr>
          <w:p w:rsidR="00C466B1" w:rsidRPr="00D30B34" w:rsidRDefault="00C466B1" w:rsidP="00C466B1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31.</w:t>
            </w:r>
          </w:p>
        </w:tc>
        <w:tc>
          <w:tcPr>
            <w:tcW w:w="3954" w:type="dxa"/>
            <w:vAlign w:val="center"/>
          </w:tcPr>
          <w:p w:rsidR="00C466B1" w:rsidRPr="005A5C11" w:rsidRDefault="00C466B1" w:rsidP="00C466B1">
            <w:pPr>
              <w:ind w:right="-1"/>
              <w:jc w:val="center"/>
              <w:rPr>
                <w:b/>
                <w:color w:val="000000"/>
                <w:lang w:val="sr-Cyrl-CS"/>
              </w:rPr>
            </w:pPr>
            <w:r>
              <w:rPr>
                <w:b/>
                <w:color w:val="000000"/>
                <w:lang w:val="sr-Cyrl-CS"/>
              </w:rPr>
              <w:t>Предлози полугодишњих оцена</w:t>
            </w:r>
          </w:p>
        </w:tc>
        <w:tc>
          <w:tcPr>
            <w:tcW w:w="1080" w:type="dxa"/>
            <w:vAlign w:val="center"/>
          </w:tcPr>
          <w:p w:rsidR="00C466B1" w:rsidRPr="007959D6" w:rsidRDefault="00C466B1" w:rsidP="00C466B1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C466B1" w:rsidRPr="007959D6" w:rsidRDefault="00C466B1" w:rsidP="00C466B1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C466B1" w:rsidRPr="007959D6" w:rsidRDefault="00C466B1" w:rsidP="00C466B1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C466B1" w:rsidRPr="007959D6" w:rsidRDefault="00C466B1" w:rsidP="00C466B1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C466B1" w:rsidRPr="007959D6" w:rsidRDefault="00C466B1" w:rsidP="00C466B1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C466B1" w:rsidRPr="007959D6" w:rsidRDefault="00C466B1" w:rsidP="00C466B1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C466B1" w:rsidRPr="001E3EC9" w:rsidRDefault="00C466B1" w:rsidP="00C466B1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Градиво првог и другог класификационог периода.</w:t>
            </w:r>
          </w:p>
        </w:tc>
        <w:tc>
          <w:tcPr>
            <w:tcW w:w="1650" w:type="dxa"/>
            <w:vAlign w:val="center"/>
          </w:tcPr>
          <w:p w:rsidR="00C466B1" w:rsidRPr="003C1AE3" w:rsidRDefault="00C466B1" w:rsidP="00C466B1">
            <w:pPr>
              <w:ind w:right="157"/>
              <w:jc w:val="center"/>
              <w:rPr>
                <w:lang w:val="sr-Cyrl-CS"/>
              </w:rPr>
            </w:pPr>
          </w:p>
        </w:tc>
      </w:tr>
    </w:tbl>
    <w:p w:rsidR="001C3B34" w:rsidRPr="00C31F32" w:rsidRDefault="00D053A6" w:rsidP="00C2019A">
      <w:pPr>
        <w:tabs>
          <w:tab w:val="left" w:pos="4820"/>
          <w:tab w:val="left" w:pos="7371"/>
          <w:tab w:val="left" w:pos="8080"/>
          <w:tab w:val="left" w:pos="8931"/>
        </w:tabs>
        <w:spacing w:before="200"/>
        <w:jc w:val="both"/>
        <w:rPr>
          <w:lang w:val="sr-Cyrl-CS"/>
        </w:rPr>
      </w:pPr>
      <w:r>
        <w:rPr>
          <w:lang w:val="sr-Cyrl-CS"/>
        </w:rPr>
        <w:t xml:space="preserve">                                                     </w:t>
      </w:r>
      <w:r w:rsidR="00D65D86">
        <w:rPr>
          <w:lang w:val="sr-Cyrl-CS"/>
        </w:rPr>
        <w:t xml:space="preserve"> Датум </w:t>
      </w:r>
      <w:r w:rsidR="00781BC5">
        <w:t xml:space="preserve">  </w:t>
      </w:r>
      <w:r w:rsidR="009A088C">
        <w:rPr>
          <w:lang w:val="sr-Cyrl-CS"/>
        </w:rPr>
        <w:t>0</w:t>
      </w:r>
      <w:r w:rsidR="00F72E14">
        <w:rPr>
          <w:lang w:val="sr-Cyrl-CS"/>
        </w:rPr>
        <w:t>3.1</w:t>
      </w:r>
      <w:r w:rsidR="00C9531D">
        <w:rPr>
          <w:lang w:val="sr-Cyrl-CS"/>
        </w:rPr>
        <w:t>2</w:t>
      </w:r>
      <w:r w:rsidR="009A088C">
        <w:rPr>
          <w:lang w:val="sr-Cyrl-CS"/>
        </w:rPr>
        <w:t>.</w:t>
      </w:r>
      <w:r w:rsidR="001C3B34">
        <w:rPr>
          <w:lang w:val="sr-Cyrl-CS"/>
        </w:rPr>
        <w:tab/>
        <w:t>20</w:t>
      </w:r>
      <w:r w:rsidR="009A088C">
        <w:rPr>
          <w:lang w:val="sr-Cyrl-CS"/>
        </w:rPr>
        <w:t>1</w:t>
      </w:r>
      <w:r w:rsidR="00DA6835">
        <w:t>4</w:t>
      </w:r>
      <w:r w:rsidR="009A088C">
        <w:rPr>
          <w:lang w:val="sr-Cyrl-CS"/>
        </w:rPr>
        <w:t>.</w:t>
      </w:r>
      <w:r>
        <w:rPr>
          <w:lang w:val="sr-Cyrl-CS"/>
        </w:rPr>
        <w:t xml:space="preserve">  </w:t>
      </w:r>
      <w:r w:rsidR="001C3B34">
        <w:rPr>
          <w:lang w:val="sr-Cyrl-CS"/>
        </w:rPr>
        <w:t>год.</w:t>
      </w:r>
      <w:r w:rsidR="001C3B34">
        <w:rPr>
          <w:lang w:val="sr-Cyrl-CS"/>
        </w:rPr>
        <w:tab/>
        <w:t>Предметни наставник</w:t>
      </w:r>
      <w:r w:rsidR="00781BC5">
        <w:t xml:space="preserve"> </w:t>
      </w:r>
      <w:r w:rsidR="00C31F32">
        <w:rPr>
          <w:lang w:val="sr-Cyrl-CS"/>
        </w:rPr>
        <w:t xml:space="preserve">      </w:t>
      </w:r>
      <w:r w:rsidRPr="007123C5">
        <w:rPr>
          <w:rFonts w:ascii="Mistral" w:hAnsi="Mistral"/>
          <w:sz w:val="36"/>
          <w:lang w:val="sr-Cyrl-CS"/>
        </w:rPr>
        <w:t>Јасмина Мицић</w:t>
      </w:r>
    </w:p>
    <w:sectPr w:rsidR="001C3B34" w:rsidRPr="00C31F32" w:rsidSect="00FC4DA2">
      <w:pgSz w:w="16840" w:h="11907" w:orient="landscape" w:code="9"/>
      <w:pgMar w:top="510" w:right="454" w:bottom="567" w:left="6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E06C5C"/>
    <w:rsid w:val="00011F48"/>
    <w:rsid w:val="00031D25"/>
    <w:rsid w:val="00033C0B"/>
    <w:rsid w:val="000706B5"/>
    <w:rsid w:val="0007698C"/>
    <w:rsid w:val="000815A6"/>
    <w:rsid w:val="000B7CC6"/>
    <w:rsid w:val="00111228"/>
    <w:rsid w:val="001978C8"/>
    <w:rsid w:val="001A53FB"/>
    <w:rsid w:val="001C038E"/>
    <w:rsid w:val="001C3B34"/>
    <w:rsid w:val="001C3CB6"/>
    <w:rsid w:val="001D7BF1"/>
    <w:rsid w:val="001F7D50"/>
    <w:rsid w:val="00221D42"/>
    <w:rsid w:val="00230751"/>
    <w:rsid w:val="0024698D"/>
    <w:rsid w:val="0026150A"/>
    <w:rsid w:val="00273D6E"/>
    <w:rsid w:val="002B6C0E"/>
    <w:rsid w:val="002D270C"/>
    <w:rsid w:val="002D7FE9"/>
    <w:rsid w:val="002E7C88"/>
    <w:rsid w:val="00310F67"/>
    <w:rsid w:val="00317E05"/>
    <w:rsid w:val="003259A0"/>
    <w:rsid w:val="00350E1B"/>
    <w:rsid w:val="00397A7A"/>
    <w:rsid w:val="003A2611"/>
    <w:rsid w:val="003C78AF"/>
    <w:rsid w:val="003D45E4"/>
    <w:rsid w:val="003D72ED"/>
    <w:rsid w:val="00417079"/>
    <w:rsid w:val="0042025E"/>
    <w:rsid w:val="00431610"/>
    <w:rsid w:val="00467345"/>
    <w:rsid w:val="00490153"/>
    <w:rsid w:val="0049278E"/>
    <w:rsid w:val="004A660A"/>
    <w:rsid w:val="004A6D3D"/>
    <w:rsid w:val="004B622C"/>
    <w:rsid w:val="004C459E"/>
    <w:rsid w:val="004D074D"/>
    <w:rsid w:val="004D6C21"/>
    <w:rsid w:val="004E5AB2"/>
    <w:rsid w:val="005352B8"/>
    <w:rsid w:val="00580D49"/>
    <w:rsid w:val="00597DCC"/>
    <w:rsid w:val="005A3B45"/>
    <w:rsid w:val="005A3B69"/>
    <w:rsid w:val="005B50C3"/>
    <w:rsid w:val="005C56E2"/>
    <w:rsid w:val="00603E36"/>
    <w:rsid w:val="00613361"/>
    <w:rsid w:val="0061411E"/>
    <w:rsid w:val="00633044"/>
    <w:rsid w:val="006414EF"/>
    <w:rsid w:val="00653259"/>
    <w:rsid w:val="00667EC6"/>
    <w:rsid w:val="00674A0F"/>
    <w:rsid w:val="00685E17"/>
    <w:rsid w:val="006937CA"/>
    <w:rsid w:val="006A0074"/>
    <w:rsid w:val="006B4512"/>
    <w:rsid w:val="006C7134"/>
    <w:rsid w:val="007615CF"/>
    <w:rsid w:val="0077085D"/>
    <w:rsid w:val="00776A0C"/>
    <w:rsid w:val="00781BC5"/>
    <w:rsid w:val="007847F5"/>
    <w:rsid w:val="00794BAB"/>
    <w:rsid w:val="00797244"/>
    <w:rsid w:val="007B6C77"/>
    <w:rsid w:val="007C3302"/>
    <w:rsid w:val="0088424C"/>
    <w:rsid w:val="00897D5C"/>
    <w:rsid w:val="008C7643"/>
    <w:rsid w:val="008C7D48"/>
    <w:rsid w:val="008D382D"/>
    <w:rsid w:val="008D5ED4"/>
    <w:rsid w:val="008F483F"/>
    <w:rsid w:val="008F5CC6"/>
    <w:rsid w:val="009139A2"/>
    <w:rsid w:val="00917ABA"/>
    <w:rsid w:val="00961489"/>
    <w:rsid w:val="009A088C"/>
    <w:rsid w:val="009F0742"/>
    <w:rsid w:val="00A10877"/>
    <w:rsid w:val="00A44773"/>
    <w:rsid w:val="00A761DE"/>
    <w:rsid w:val="00AC2896"/>
    <w:rsid w:val="00B03AB2"/>
    <w:rsid w:val="00B04C83"/>
    <w:rsid w:val="00B24DD8"/>
    <w:rsid w:val="00B43088"/>
    <w:rsid w:val="00B652EB"/>
    <w:rsid w:val="00B945C4"/>
    <w:rsid w:val="00BA47BC"/>
    <w:rsid w:val="00BF2491"/>
    <w:rsid w:val="00C2019A"/>
    <w:rsid w:val="00C31F32"/>
    <w:rsid w:val="00C466B1"/>
    <w:rsid w:val="00C50C80"/>
    <w:rsid w:val="00C64782"/>
    <w:rsid w:val="00C85B77"/>
    <w:rsid w:val="00C879F1"/>
    <w:rsid w:val="00C94DAB"/>
    <w:rsid w:val="00C9531D"/>
    <w:rsid w:val="00CE6E5B"/>
    <w:rsid w:val="00D053A6"/>
    <w:rsid w:val="00D521B1"/>
    <w:rsid w:val="00D65D86"/>
    <w:rsid w:val="00D84CC5"/>
    <w:rsid w:val="00DA6835"/>
    <w:rsid w:val="00DA6F6C"/>
    <w:rsid w:val="00DB395A"/>
    <w:rsid w:val="00DB5AC8"/>
    <w:rsid w:val="00DC105A"/>
    <w:rsid w:val="00DE2FB1"/>
    <w:rsid w:val="00DE317D"/>
    <w:rsid w:val="00DF2240"/>
    <w:rsid w:val="00DF4D8F"/>
    <w:rsid w:val="00E06C5C"/>
    <w:rsid w:val="00E66B31"/>
    <w:rsid w:val="00ED54FB"/>
    <w:rsid w:val="00EF64AD"/>
    <w:rsid w:val="00F039D1"/>
    <w:rsid w:val="00F34940"/>
    <w:rsid w:val="00F72E14"/>
    <w:rsid w:val="00F777A3"/>
    <w:rsid w:val="00FC4DA2"/>
    <w:rsid w:val="00FE0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C3B3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81B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lan%20-glasnik\Operativni_plan_rada_nastavnika_za-septemb-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Operativni_plan_rada_nastavnika_za-septemb-1</Template>
  <TotalTime>16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</vt:lpstr>
    </vt:vector>
  </TitlesOfParts>
  <Company>tamara</Company>
  <LinksUpToDate>false</LinksUpToDate>
  <CharactersWithSpaces>1825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</dc:title>
  <dc:subject/>
  <dc:creator>User</dc:creator>
  <cp:keywords/>
  <dc:description/>
  <cp:lastModifiedBy>Jasmina Micic</cp:lastModifiedBy>
  <cp:revision>13</cp:revision>
  <cp:lastPrinted>2012-09-01T11:41:00Z</cp:lastPrinted>
  <dcterms:created xsi:type="dcterms:W3CDTF">2014-11-18T10:45:00Z</dcterms:created>
  <dcterms:modified xsi:type="dcterms:W3CDTF">2014-11-18T11:50:00Z</dcterms:modified>
</cp:coreProperties>
</file>