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2014DC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2014DC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2014DC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2014DC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CB6EFC">
        <w:rPr>
          <w:b/>
          <w:spacing w:val="20"/>
          <w:lang w:val="sr-Cyrl-CS"/>
        </w:rPr>
        <w:t>НОВЕМ</w:t>
      </w:r>
      <w:r w:rsidR="008D382D">
        <w:rPr>
          <w:b/>
          <w:spacing w:val="20"/>
          <w:lang w:val="sr-Cyrl-CS"/>
        </w:rPr>
        <w:t>Б</w:t>
      </w:r>
      <w:r w:rsidR="00776A0C">
        <w:rPr>
          <w:b/>
          <w:spacing w:val="20"/>
          <w:lang w:val="sr-Cyrl-CS"/>
        </w:rPr>
        <w:t>АР</w:t>
      </w:r>
      <w:r w:rsidR="001C3B34">
        <w:rPr>
          <w:b/>
          <w:spacing w:val="20"/>
          <w:lang w:val="sr-Cyrl-CS"/>
        </w:rPr>
        <w:tab/>
      </w:r>
      <w:r w:rsidR="00CB6EFC">
        <w:rPr>
          <w:b/>
          <w:spacing w:val="20"/>
          <w:lang w:val="sr-Cyrl-CS"/>
        </w:rPr>
        <w:t xml:space="preserve">   </w:t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2014DC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1C3B34" w:rsidRPr="005C56E2" w:rsidRDefault="002014DC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2014DC">
        <w:rPr>
          <w:noProof/>
          <w:spacing w:val="20"/>
        </w:rPr>
        <w:pict>
          <v:line id="_x0000_s1033" style="position:absolute;z-index:251659776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</w:t>
      </w:r>
      <w:r w:rsidR="008D382D">
        <w:rPr>
          <w:sz w:val="23"/>
          <w:szCs w:val="23"/>
          <w:lang w:val="sr-Cyrl-CS"/>
        </w:rPr>
        <w:t xml:space="preserve">План за </w:t>
      </w:r>
      <w:r w:rsidR="00CB6EFC">
        <w:rPr>
          <w:sz w:val="23"/>
          <w:szCs w:val="23"/>
          <w:lang w:val="sr-Cyrl-CS"/>
        </w:rPr>
        <w:t>октобар</w:t>
      </w:r>
      <w:r w:rsidR="008D382D">
        <w:rPr>
          <w:sz w:val="23"/>
          <w:szCs w:val="23"/>
          <w:lang w:val="sr-Cyrl-CS"/>
        </w:rPr>
        <w:t xml:space="preserve"> је остварен у складу са екскурзијом </w:t>
      </w:r>
      <w:r w:rsidR="00CB6EFC">
        <w:rPr>
          <w:sz w:val="23"/>
          <w:szCs w:val="23"/>
          <w:lang w:val="sr-Cyrl-CS"/>
        </w:rPr>
        <w:t>четвртог</w:t>
      </w:r>
      <w:r w:rsidR="008D382D">
        <w:rPr>
          <w:sz w:val="23"/>
          <w:szCs w:val="23"/>
          <w:lang w:val="sr-Cyrl-CS"/>
        </w:rPr>
        <w:t xml:space="preserve"> разреда.</w:t>
      </w:r>
      <w:r w:rsidR="006937CA">
        <w:rPr>
          <w:sz w:val="23"/>
          <w:szCs w:val="23"/>
        </w:rPr>
        <w:t xml:space="preserve"> 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Pr="00DE2FB1" w:rsidRDefault="000706B5">
      <w:pPr>
        <w:rPr>
          <w:lang w:val="sr-Cyrl-CS"/>
        </w:rPr>
      </w:pP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E93E36" w:rsidTr="00674A0F">
        <w:trPr>
          <w:trHeight w:val="764"/>
        </w:trPr>
        <w:tc>
          <w:tcPr>
            <w:tcW w:w="795" w:type="dxa"/>
            <w:vAlign w:val="center"/>
          </w:tcPr>
          <w:p w:rsidR="00E93E36" w:rsidRPr="00CE6E5B" w:rsidRDefault="00E93E36" w:rsidP="00E93E3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E93E36" w:rsidRPr="0039005C" w:rsidRDefault="00E93E36" w:rsidP="00E93E36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16.</w:t>
            </w:r>
          </w:p>
        </w:tc>
        <w:tc>
          <w:tcPr>
            <w:tcW w:w="3954" w:type="dxa"/>
            <w:vAlign w:val="center"/>
          </w:tcPr>
          <w:p w:rsidR="00E93E36" w:rsidRPr="007123C5" w:rsidRDefault="00E93E36" w:rsidP="009E18A9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  <w:r>
              <w:rPr>
                <w:b/>
                <w:lang w:val="sr-Cyrl-CS"/>
              </w:rPr>
              <w:t>Запремина зарубљене пирамиде</w:t>
            </w:r>
          </w:p>
        </w:tc>
        <w:tc>
          <w:tcPr>
            <w:tcW w:w="1080" w:type="dxa"/>
            <w:vAlign w:val="center"/>
          </w:tcPr>
          <w:p w:rsidR="00E93E36" w:rsidRPr="007959D6" w:rsidRDefault="00E93E36" w:rsidP="009E18A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E93E36" w:rsidRPr="007959D6" w:rsidRDefault="00E93E36" w:rsidP="009E18A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E93E36" w:rsidRPr="007959D6" w:rsidRDefault="00E93E36" w:rsidP="009E18A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E93E36" w:rsidRPr="007959D6" w:rsidRDefault="00E93E36" w:rsidP="009E18A9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E93E36" w:rsidRPr="007959D6" w:rsidRDefault="00E93E36" w:rsidP="009E18A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E93E36" w:rsidRPr="007959D6" w:rsidRDefault="00E93E36" w:rsidP="009E18A9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E93E36" w:rsidRPr="006B4512" w:rsidRDefault="00E93E36" w:rsidP="00E93E36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E93E36" w:rsidRPr="003C1AE3" w:rsidRDefault="00E93E36" w:rsidP="00E93E36">
            <w:pPr>
              <w:ind w:right="157"/>
              <w:jc w:val="center"/>
              <w:rPr>
                <w:lang w:val="sr-Cyrl-CS"/>
              </w:rPr>
            </w:pPr>
          </w:p>
        </w:tc>
      </w:tr>
      <w:tr w:rsidR="00E93E36" w:rsidTr="00674A0F">
        <w:trPr>
          <w:trHeight w:val="765"/>
        </w:trPr>
        <w:tc>
          <w:tcPr>
            <w:tcW w:w="795" w:type="dxa"/>
            <w:vAlign w:val="center"/>
          </w:tcPr>
          <w:p w:rsidR="00E93E36" w:rsidRPr="00CE6E5B" w:rsidRDefault="00E93E36" w:rsidP="00E93E3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E93E36" w:rsidRPr="00CE6E5B" w:rsidRDefault="00E93E36" w:rsidP="00E93E36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17.</w:t>
            </w:r>
          </w:p>
        </w:tc>
        <w:tc>
          <w:tcPr>
            <w:tcW w:w="3954" w:type="dxa"/>
            <w:vAlign w:val="center"/>
          </w:tcPr>
          <w:p w:rsidR="00E93E36" w:rsidRPr="00CE6E5B" w:rsidRDefault="00E93E36" w:rsidP="009E18A9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Цилиндрична и обртна површ</w:t>
            </w:r>
          </w:p>
        </w:tc>
        <w:tc>
          <w:tcPr>
            <w:tcW w:w="1080" w:type="dxa"/>
            <w:vAlign w:val="center"/>
          </w:tcPr>
          <w:p w:rsidR="00E93E36" w:rsidRPr="006A0074" w:rsidRDefault="00E93E36" w:rsidP="009E18A9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E93E36" w:rsidRDefault="00E93E36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E93E36" w:rsidRPr="00031D25" w:rsidRDefault="00E93E36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E93E36" w:rsidRDefault="00E93E36" w:rsidP="009E18A9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E93E36" w:rsidRPr="00C50C80" w:rsidRDefault="00E93E36" w:rsidP="009E18A9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E93E36" w:rsidRPr="00674A0F" w:rsidRDefault="00E93E36" w:rsidP="009E18A9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E93E36" w:rsidRPr="003C1AE3" w:rsidRDefault="00E93E36" w:rsidP="009E18A9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E93E36" w:rsidRPr="006B4512" w:rsidRDefault="00E93E36" w:rsidP="00E93E36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</w:t>
            </w:r>
          </w:p>
        </w:tc>
        <w:tc>
          <w:tcPr>
            <w:tcW w:w="1650" w:type="dxa"/>
            <w:vAlign w:val="center"/>
          </w:tcPr>
          <w:p w:rsidR="00E93E36" w:rsidRPr="003C1AE3" w:rsidRDefault="00E93E36" w:rsidP="00E93E36">
            <w:pPr>
              <w:ind w:right="157"/>
              <w:jc w:val="center"/>
              <w:rPr>
                <w:lang w:val="sr-Cyrl-CS"/>
              </w:rPr>
            </w:pPr>
          </w:p>
        </w:tc>
      </w:tr>
      <w:tr w:rsidR="00544F6A" w:rsidTr="00674A0F">
        <w:trPr>
          <w:trHeight w:val="764"/>
        </w:trPr>
        <w:tc>
          <w:tcPr>
            <w:tcW w:w="795" w:type="dxa"/>
            <w:vAlign w:val="center"/>
          </w:tcPr>
          <w:p w:rsidR="00544F6A" w:rsidRPr="00CE6E5B" w:rsidRDefault="00544F6A" w:rsidP="00544F6A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544F6A" w:rsidRPr="00CE6E5B" w:rsidRDefault="00544F6A" w:rsidP="00544F6A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18.</w:t>
            </w:r>
          </w:p>
        </w:tc>
        <w:tc>
          <w:tcPr>
            <w:tcW w:w="3954" w:type="dxa"/>
            <w:vAlign w:val="center"/>
          </w:tcPr>
          <w:p w:rsidR="00544F6A" w:rsidRPr="00E47C1F" w:rsidRDefault="00544F6A" w:rsidP="009E18A9">
            <w:pPr>
              <w:ind w:right="-1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Ваљак; површина и запремина</w:t>
            </w:r>
          </w:p>
        </w:tc>
        <w:tc>
          <w:tcPr>
            <w:tcW w:w="1080" w:type="dxa"/>
            <w:vAlign w:val="center"/>
          </w:tcPr>
          <w:p w:rsidR="00544F6A" w:rsidRPr="006A0074" w:rsidRDefault="00544F6A" w:rsidP="009E18A9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44F6A" w:rsidRDefault="00544F6A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544F6A" w:rsidRPr="00031D25" w:rsidRDefault="00544F6A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44F6A" w:rsidRDefault="00544F6A" w:rsidP="009E18A9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544F6A" w:rsidRPr="00C50C80" w:rsidRDefault="00544F6A" w:rsidP="009E18A9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44F6A" w:rsidRPr="00674A0F" w:rsidRDefault="00544F6A" w:rsidP="009E18A9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544F6A" w:rsidRPr="003C1AE3" w:rsidRDefault="00544F6A" w:rsidP="009E18A9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544F6A" w:rsidRPr="006B4512" w:rsidRDefault="00544F6A" w:rsidP="00544F6A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Површине геометријских </w:t>
            </w:r>
            <w:r w:rsidR="00016ECB">
              <w:rPr>
                <w:sz w:val="16"/>
                <w:szCs w:val="16"/>
                <w:lang w:val="sr-Cyrl-CS"/>
              </w:rPr>
              <w:t xml:space="preserve">фигура и геометријских </w:t>
            </w:r>
            <w:r>
              <w:rPr>
                <w:sz w:val="16"/>
                <w:szCs w:val="16"/>
                <w:lang w:val="sr-Cyrl-CS"/>
              </w:rPr>
              <w:t>тела.</w:t>
            </w:r>
          </w:p>
        </w:tc>
        <w:tc>
          <w:tcPr>
            <w:tcW w:w="1650" w:type="dxa"/>
            <w:vAlign w:val="center"/>
          </w:tcPr>
          <w:p w:rsidR="00544F6A" w:rsidRPr="003C1AE3" w:rsidRDefault="00544F6A" w:rsidP="00544F6A">
            <w:pPr>
              <w:ind w:right="157"/>
              <w:jc w:val="center"/>
              <w:rPr>
                <w:lang w:val="sr-Cyrl-CS"/>
              </w:rPr>
            </w:pPr>
          </w:p>
        </w:tc>
      </w:tr>
      <w:tr w:rsidR="00D93660" w:rsidTr="00674A0F">
        <w:trPr>
          <w:trHeight w:val="765"/>
        </w:trPr>
        <w:tc>
          <w:tcPr>
            <w:tcW w:w="795" w:type="dxa"/>
            <w:vAlign w:val="center"/>
          </w:tcPr>
          <w:p w:rsidR="00D93660" w:rsidRPr="00CE6E5B" w:rsidRDefault="00D93660" w:rsidP="00D9366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D93660" w:rsidRPr="008D382D" w:rsidRDefault="00D93660" w:rsidP="00D93660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19.</w:t>
            </w:r>
          </w:p>
        </w:tc>
        <w:tc>
          <w:tcPr>
            <w:tcW w:w="3954" w:type="dxa"/>
            <w:vAlign w:val="center"/>
          </w:tcPr>
          <w:p w:rsidR="00D93660" w:rsidRPr="00CE6E5B" w:rsidRDefault="00D93660" w:rsidP="009E18A9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Ваљак; површина и запремина</w:t>
            </w:r>
          </w:p>
        </w:tc>
        <w:tc>
          <w:tcPr>
            <w:tcW w:w="1080" w:type="dxa"/>
            <w:vAlign w:val="center"/>
          </w:tcPr>
          <w:p w:rsidR="00D93660" w:rsidRPr="007959D6" w:rsidRDefault="00D93660" w:rsidP="009E18A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D93660" w:rsidRPr="007959D6" w:rsidRDefault="00D93660" w:rsidP="009E18A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D93660" w:rsidRPr="007959D6" w:rsidRDefault="00D93660" w:rsidP="009E18A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D93660" w:rsidRPr="007959D6" w:rsidRDefault="00D93660" w:rsidP="009E18A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D93660" w:rsidRPr="007959D6" w:rsidRDefault="00D93660" w:rsidP="009E18A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D93660" w:rsidRPr="007959D6" w:rsidRDefault="00D93660" w:rsidP="009E18A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D93660" w:rsidRPr="007959D6" w:rsidRDefault="00D93660" w:rsidP="009E18A9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D93660" w:rsidRPr="006B4512" w:rsidRDefault="00016ECB" w:rsidP="00D9366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Површине геометријских </w:t>
            </w:r>
            <w:r>
              <w:rPr>
                <w:sz w:val="16"/>
                <w:szCs w:val="16"/>
                <w:lang w:val="sr-Cyrl-CS"/>
              </w:rPr>
              <w:t xml:space="preserve">фигура и геометријских </w:t>
            </w:r>
            <w:r>
              <w:rPr>
                <w:sz w:val="16"/>
                <w:szCs w:val="16"/>
                <w:lang w:val="sr-Cyrl-CS"/>
              </w:rPr>
              <w:t>тела.</w:t>
            </w:r>
          </w:p>
        </w:tc>
        <w:tc>
          <w:tcPr>
            <w:tcW w:w="1650" w:type="dxa"/>
            <w:vAlign w:val="center"/>
          </w:tcPr>
          <w:p w:rsidR="00D93660" w:rsidRPr="003C1AE3" w:rsidRDefault="00D93660" w:rsidP="00D93660">
            <w:pPr>
              <w:ind w:right="157"/>
              <w:jc w:val="center"/>
              <w:rPr>
                <w:lang w:val="sr-Cyrl-CS"/>
              </w:rPr>
            </w:pPr>
          </w:p>
        </w:tc>
      </w:tr>
      <w:tr w:rsidR="00DF13CD" w:rsidTr="00674A0F">
        <w:trPr>
          <w:trHeight w:val="764"/>
        </w:trPr>
        <w:tc>
          <w:tcPr>
            <w:tcW w:w="795" w:type="dxa"/>
            <w:vAlign w:val="center"/>
          </w:tcPr>
          <w:p w:rsidR="00DF13CD" w:rsidRPr="00CE6E5B" w:rsidRDefault="00DF13CD" w:rsidP="00DF13C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DF13CD" w:rsidRPr="008D382D" w:rsidRDefault="00DF13CD" w:rsidP="00DF13CD">
            <w:pPr>
              <w:ind w:right="-8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20.</w:t>
            </w:r>
          </w:p>
        </w:tc>
        <w:tc>
          <w:tcPr>
            <w:tcW w:w="3954" w:type="dxa"/>
            <w:vAlign w:val="center"/>
          </w:tcPr>
          <w:p w:rsidR="00DF13CD" w:rsidRPr="00CE6E5B" w:rsidRDefault="00DF13CD" w:rsidP="009E18A9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и запремина купе</w:t>
            </w:r>
          </w:p>
        </w:tc>
        <w:tc>
          <w:tcPr>
            <w:tcW w:w="1080" w:type="dxa"/>
            <w:vAlign w:val="center"/>
          </w:tcPr>
          <w:p w:rsidR="00DF13CD" w:rsidRPr="006A0074" w:rsidRDefault="00DF13CD" w:rsidP="009E18A9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DF13CD" w:rsidRDefault="00DF13CD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DF13CD" w:rsidRPr="00031D25" w:rsidRDefault="00DF13CD" w:rsidP="009E18A9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DF13CD" w:rsidRDefault="00DF13CD" w:rsidP="009E18A9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DF13CD" w:rsidRPr="00C50C80" w:rsidRDefault="00DF13CD" w:rsidP="009E18A9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DF13CD" w:rsidRPr="00674A0F" w:rsidRDefault="00DF13CD" w:rsidP="009E18A9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DF13CD" w:rsidRPr="003C1AE3" w:rsidRDefault="00DF13CD" w:rsidP="009E18A9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DF13CD" w:rsidRPr="006B4512" w:rsidRDefault="00DF13CD" w:rsidP="00DF13C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</w:t>
            </w:r>
            <w:r w:rsidR="00C77EED">
              <w:rPr>
                <w:sz w:val="16"/>
                <w:szCs w:val="16"/>
                <w:lang w:val="sr-Cyrl-CS"/>
              </w:rPr>
              <w:t>Елементарне тригонометријске дефиниције.</w:t>
            </w:r>
          </w:p>
        </w:tc>
        <w:tc>
          <w:tcPr>
            <w:tcW w:w="1650" w:type="dxa"/>
            <w:vAlign w:val="center"/>
          </w:tcPr>
          <w:p w:rsidR="00DF13CD" w:rsidRPr="003C1AE3" w:rsidRDefault="00DF13CD" w:rsidP="00DF13CD">
            <w:pPr>
              <w:ind w:right="157"/>
              <w:jc w:val="center"/>
              <w:rPr>
                <w:lang w:val="sr-Cyrl-CS"/>
              </w:rPr>
            </w:pPr>
          </w:p>
        </w:tc>
      </w:tr>
      <w:tr w:rsidR="00C77EED" w:rsidTr="00674A0F">
        <w:trPr>
          <w:trHeight w:val="765"/>
        </w:trPr>
        <w:tc>
          <w:tcPr>
            <w:tcW w:w="795" w:type="dxa"/>
            <w:vAlign w:val="center"/>
          </w:tcPr>
          <w:p w:rsidR="00C77EED" w:rsidRPr="00E93E36" w:rsidRDefault="00C77EED" w:rsidP="00C77EE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C77EED" w:rsidRPr="0039005C" w:rsidRDefault="00C77EED" w:rsidP="00C77EE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21.</w:t>
            </w:r>
          </w:p>
        </w:tc>
        <w:tc>
          <w:tcPr>
            <w:tcW w:w="3954" w:type="dxa"/>
            <w:vAlign w:val="center"/>
          </w:tcPr>
          <w:p w:rsidR="00C77EED" w:rsidRPr="005A5C11" w:rsidRDefault="00C77EED" w:rsidP="00C77EED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lang w:val="sr-Cyrl-CS"/>
              </w:rPr>
              <w:t>Површина и запремина купе</w:t>
            </w:r>
          </w:p>
        </w:tc>
        <w:tc>
          <w:tcPr>
            <w:tcW w:w="1080" w:type="dxa"/>
            <w:vAlign w:val="center"/>
          </w:tcPr>
          <w:p w:rsidR="00C77EED" w:rsidRPr="007959D6" w:rsidRDefault="00C77EED" w:rsidP="00C77EE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C77EED" w:rsidRPr="007959D6" w:rsidRDefault="00C77EED" w:rsidP="00C77EE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C77EED" w:rsidRPr="007959D6" w:rsidRDefault="00C77EED" w:rsidP="00C77EE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C77EED" w:rsidRPr="007959D6" w:rsidRDefault="00C77EED" w:rsidP="00C77EED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C77EED" w:rsidRPr="007959D6" w:rsidRDefault="00C77EED" w:rsidP="00C77EED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77EED" w:rsidRPr="007959D6" w:rsidRDefault="00C77EED" w:rsidP="00C77EED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C77EED" w:rsidRPr="006B4512" w:rsidRDefault="00C77EED" w:rsidP="00C77EE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тела.Елементарне тригонометријске дефиниције.</w:t>
            </w:r>
          </w:p>
        </w:tc>
        <w:tc>
          <w:tcPr>
            <w:tcW w:w="1650" w:type="dxa"/>
            <w:vAlign w:val="center"/>
          </w:tcPr>
          <w:p w:rsidR="00C77EED" w:rsidRPr="003C1AE3" w:rsidRDefault="00C77EED" w:rsidP="00C77EED">
            <w:pPr>
              <w:ind w:right="157"/>
              <w:jc w:val="center"/>
              <w:rPr>
                <w:lang w:val="sr-Cyrl-CS"/>
              </w:rPr>
            </w:pPr>
          </w:p>
        </w:tc>
      </w:tr>
      <w:tr w:rsidR="00C77EED" w:rsidTr="00674A0F">
        <w:trPr>
          <w:trHeight w:val="764"/>
        </w:trPr>
        <w:tc>
          <w:tcPr>
            <w:tcW w:w="795" w:type="dxa"/>
            <w:vAlign w:val="center"/>
          </w:tcPr>
          <w:p w:rsidR="00C77EED" w:rsidRPr="00BA60C0" w:rsidRDefault="00C77EED" w:rsidP="00C77EE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C77EED" w:rsidRPr="0039005C" w:rsidRDefault="00C77EED" w:rsidP="00C77EE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22.</w:t>
            </w:r>
          </w:p>
        </w:tc>
        <w:tc>
          <w:tcPr>
            <w:tcW w:w="3954" w:type="dxa"/>
            <w:vAlign w:val="center"/>
          </w:tcPr>
          <w:p w:rsidR="00C77EED" w:rsidRPr="005A5C11" w:rsidRDefault="00C77EED" w:rsidP="00C77EED">
            <w:pPr>
              <w:ind w:right="-1"/>
              <w:jc w:val="center"/>
              <w:rPr>
                <w:b/>
                <w:color w:val="000000"/>
                <w:lang w:val="sr-Cyrl-CS"/>
              </w:rPr>
            </w:pPr>
            <w:r>
              <w:rPr>
                <w:b/>
                <w:lang w:val="sr-Cyrl-CS"/>
              </w:rPr>
              <w:t>Површина и запремина зарубљене купе</w:t>
            </w:r>
          </w:p>
        </w:tc>
        <w:tc>
          <w:tcPr>
            <w:tcW w:w="1080" w:type="dxa"/>
            <w:vAlign w:val="center"/>
          </w:tcPr>
          <w:p w:rsidR="00C77EED" w:rsidRPr="006A0074" w:rsidRDefault="00C77EED" w:rsidP="00C77EED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C77EED" w:rsidRDefault="00C77EED" w:rsidP="00C77EE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C77EED" w:rsidRPr="00031D25" w:rsidRDefault="00C77EED" w:rsidP="00C77EED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C77EED" w:rsidRDefault="00C77EED" w:rsidP="00C77EED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C77EED" w:rsidRPr="00C50C80" w:rsidRDefault="00C77EED" w:rsidP="00C77EED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C77EED" w:rsidRPr="00674A0F" w:rsidRDefault="00C77EED" w:rsidP="00C77EED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 М1</w:t>
            </w:r>
          </w:p>
          <w:p w:rsidR="00C77EED" w:rsidRPr="003C1AE3" w:rsidRDefault="00C77EED" w:rsidP="00C77EED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C77EED" w:rsidRPr="006B4512" w:rsidRDefault="00C77EED" w:rsidP="00C77EED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Површине геометријских тела.</w:t>
            </w:r>
          </w:p>
        </w:tc>
        <w:tc>
          <w:tcPr>
            <w:tcW w:w="1650" w:type="dxa"/>
            <w:vAlign w:val="center"/>
          </w:tcPr>
          <w:p w:rsidR="00C77EED" w:rsidRPr="003C1AE3" w:rsidRDefault="00C77EED" w:rsidP="00C77EED">
            <w:pPr>
              <w:ind w:right="157"/>
              <w:jc w:val="center"/>
              <w:rPr>
                <w:lang w:val="sr-Cyrl-CS"/>
              </w:rPr>
            </w:pPr>
          </w:p>
        </w:tc>
      </w:tr>
      <w:tr w:rsidR="00C77EED" w:rsidTr="00674A0F">
        <w:trPr>
          <w:trHeight w:val="765"/>
        </w:trPr>
        <w:tc>
          <w:tcPr>
            <w:tcW w:w="795" w:type="dxa"/>
            <w:vAlign w:val="center"/>
          </w:tcPr>
          <w:p w:rsidR="00C77EED" w:rsidRPr="00D30B34" w:rsidRDefault="00C77EED" w:rsidP="00C77EED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669" w:type="dxa"/>
            <w:vAlign w:val="center"/>
          </w:tcPr>
          <w:p w:rsidR="00C77EED" w:rsidRPr="00A77DAE" w:rsidRDefault="00C77EED" w:rsidP="00C77EED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23.</w:t>
            </w:r>
          </w:p>
        </w:tc>
        <w:tc>
          <w:tcPr>
            <w:tcW w:w="3954" w:type="dxa"/>
            <w:vAlign w:val="center"/>
          </w:tcPr>
          <w:p w:rsidR="00C77EED" w:rsidRPr="001D4A59" w:rsidRDefault="00C77EED" w:rsidP="00C77EED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 w:rsidRPr="001D4A59">
              <w:rPr>
                <w:b/>
                <w:sz w:val="22"/>
                <w:lang w:val="sr-Cyrl-CS"/>
              </w:rPr>
              <w:t>Писмена вежба</w:t>
            </w:r>
          </w:p>
        </w:tc>
        <w:tc>
          <w:tcPr>
            <w:tcW w:w="1080" w:type="dxa"/>
            <w:vAlign w:val="center"/>
          </w:tcPr>
          <w:p w:rsidR="00C77EED" w:rsidRDefault="00C77EED" w:rsidP="00C77EE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</w:t>
            </w:r>
          </w:p>
          <w:p w:rsidR="00C77EED" w:rsidRPr="007959D6" w:rsidRDefault="00C77EED" w:rsidP="00C77EED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рад</w:t>
            </w:r>
          </w:p>
        </w:tc>
        <w:tc>
          <w:tcPr>
            <w:tcW w:w="1080" w:type="dxa"/>
            <w:vAlign w:val="center"/>
          </w:tcPr>
          <w:p w:rsidR="00C77EED" w:rsidRPr="007959D6" w:rsidRDefault="00C77EED" w:rsidP="00C77EE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C77EED" w:rsidRPr="007959D6" w:rsidRDefault="00C77EED" w:rsidP="00C77EED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C77EED" w:rsidRPr="007959D6" w:rsidRDefault="00C77EED" w:rsidP="00C77EED">
            <w:pPr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контролна вежба</w:t>
            </w:r>
          </w:p>
        </w:tc>
        <w:tc>
          <w:tcPr>
            <w:tcW w:w="1800" w:type="dxa"/>
            <w:vAlign w:val="center"/>
          </w:tcPr>
          <w:p w:rsidR="00C77EED" w:rsidRPr="007959D6" w:rsidRDefault="00C77EED" w:rsidP="00C77EED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C77EED" w:rsidRPr="00291EA2" w:rsidRDefault="00C77EED" w:rsidP="00C77EED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Знања и вештине стечене у Школи.</w:t>
            </w:r>
          </w:p>
        </w:tc>
        <w:tc>
          <w:tcPr>
            <w:tcW w:w="1650" w:type="dxa"/>
            <w:vAlign w:val="center"/>
          </w:tcPr>
          <w:p w:rsidR="00C77EED" w:rsidRPr="003C1AE3" w:rsidRDefault="00C77EED" w:rsidP="00C77EED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C203BB">
        <w:rPr>
          <w:lang w:val="sr-Cyrl-CS"/>
        </w:rPr>
        <w:t xml:space="preserve">                                   </w:t>
      </w:r>
      <w:r w:rsidR="00D65D86">
        <w:rPr>
          <w:lang w:val="sr-Cyrl-CS"/>
        </w:rPr>
        <w:t xml:space="preserve">Датум </w:t>
      </w:r>
      <w:r w:rsidR="00781BC5">
        <w:t xml:space="preserve">  </w:t>
      </w:r>
      <w:r w:rsidR="009A088C">
        <w:rPr>
          <w:lang w:val="sr-Cyrl-CS"/>
        </w:rPr>
        <w:t>0</w:t>
      </w:r>
      <w:r w:rsidR="00F72E14">
        <w:rPr>
          <w:lang w:val="sr-Cyrl-CS"/>
        </w:rPr>
        <w:t>3.1</w:t>
      </w:r>
      <w:r w:rsidR="00CB6EFC">
        <w:rPr>
          <w:lang w:val="sr-Cyrl-CS"/>
        </w:rPr>
        <w:t>1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DA6835">
        <w:t>4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C203BB">
        <w:rPr>
          <w:lang w:val="sr-Cyrl-CS"/>
        </w:rPr>
        <w:t xml:space="preserve">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16ECB"/>
    <w:rsid w:val="00031D25"/>
    <w:rsid w:val="00033C0B"/>
    <w:rsid w:val="000706B5"/>
    <w:rsid w:val="0007698C"/>
    <w:rsid w:val="000815A6"/>
    <w:rsid w:val="000B7CC6"/>
    <w:rsid w:val="00111228"/>
    <w:rsid w:val="001978C8"/>
    <w:rsid w:val="001A53FB"/>
    <w:rsid w:val="001C038E"/>
    <w:rsid w:val="001C3B34"/>
    <w:rsid w:val="001C3CB6"/>
    <w:rsid w:val="001F7D50"/>
    <w:rsid w:val="002014DC"/>
    <w:rsid w:val="00221D42"/>
    <w:rsid w:val="00230751"/>
    <w:rsid w:val="0024698D"/>
    <w:rsid w:val="0026150A"/>
    <w:rsid w:val="002B6C0E"/>
    <w:rsid w:val="002D270C"/>
    <w:rsid w:val="002D7FE9"/>
    <w:rsid w:val="002E7C88"/>
    <w:rsid w:val="00310F67"/>
    <w:rsid w:val="00317E05"/>
    <w:rsid w:val="003259A0"/>
    <w:rsid w:val="00350E1B"/>
    <w:rsid w:val="0039005C"/>
    <w:rsid w:val="00397A7A"/>
    <w:rsid w:val="003A2611"/>
    <w:rsid w:val="003C78AF"/>
    <w:rsid w:val="003D45E4"/>
    <w:rsid w:val="003D72ED"/>
    <w:rsid w:val="00417079"/>
    <w:rsid w:val="0042025E"/>
    <w:rsid w:val="00431610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44F6A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53259"/>
    <w:rsid w:val="00667EC6"/>
    <w:rsid w:val="00674A0F"/>
    <w:rsid w:val="00685E17"/>
    <w:rsid w:val="006937CA"/>
    <w:rsid w:val="006A0074"/>
    <w:rsid w:val="006B4512"/>
    <w:rsid w:val="006C7134"/>
    <w:rsid w:val="007615CF"/>
    <w:rsid w:val="00776A0C"/>
    <w:rsid w:val="00781BC5"/>
    <w:rsid w:val="007847F5"/>
    <w:rsid w:val="00794BAB"/>
    <w:rsid w:val="00797244"/>
    <w:rsid w:val="007B6C77"/>
    <w:rsid w:val="007C3302"/>
    <w:rsid w:val="0088424C"/>
    <w:rsid w:val="00897D5C"/>
    <w:rsid w:val="008C7D48"/>
    <w:rsid w:val="008D382D"/>
    <w:rsid w:val="008F483F"/>
    <w:rsid w:val="008F5CC6"/>
    <w:rsid w:val="00912DB7"/>
    <w:rsid w:val="009139A2"/>
    <w:rsid w:val="00917ABA"/>
    <w:rsid w:val="00961489"/>
    <w:rsid w:val="009A088C"/>
    <w:rsid w:val="009E18A9"/>
    <w:rsid w:val="009F0742"/>
    <w:rsid w:val="00A10877"/>
    <w:rsid w:val="00A44773"/>
    <w:rsid w:val="00A761DE"/>
    <w:rsid w:val="00AC2896"/>
    <w:rsid w:val="00B04C83"/>
    <w:rsid w:val="00B24DD8"/>
    <w:rsid w:val="00B43088"/>
    <w:rsid w:val="00B652EB"/>
    <w:rsid w:val="00BA47BC"/>
    <w:rsid w:val="00C2019A"/>
    <w:rsid w:val="00C203BB"/>
    <w:rsid w:val="00C31F32"/>
    <w:rsid w:val="00C50C80"/>
    <w:rsid w:val="00C55699"/>
    <w:rsid w:val="00C77EED"/>
    <w:rsid w:val="00C85B77"/>
    <w:rsid w:val="00C879F1"/>
    <w:rsid w:val="00C94DAB"/>
    <w:rsid w:val="00CB6EFC"/>
    <w:rsid w:val="00CE6E5B"/>
    <w:rsid w:val="00D053A6"/>
    <w:rsid w:val="00D521B1"/>
    <w:rsid w:val="00D65D86"/>
    <w:rsid w:val="00D84CC5"/>
    <w:rsid w:val="00D91737"/>
    <w:rsid w:val="00D93660"/>
    <w:rsid w:val="00DA6835"/>
    <w:rsid w:val="00DA6F6C"/>
    <w:rsid w:val="00DB395A"/>
    <w:rsid w:val="00DB5AC8"/>
    <w:rsid w:val="00DC105A"/>
    <w:rsid w:val="00DE2FB1"/>
    <w:rsid w:val="00DE317D"/>
    <w:rsid w:val="00DF13CD"/>
    <w:rsid w:val="00DF2240"/>
    <w:rsid w:val="00DF4D8F"/>
    <w:rsid w:val="00E06C5C"/>
    <w:rsid w:val="00E66B31"/>
    <w:rsid w:val="00E93E36"/>
    <w:rsid w:val="00ED54FB"/>
    <w:rsid w:val="00EF64AD"/>
    <w:rsid w:val="00F039D1"/>
    <w:rsid w:val="00F34940"/>
    <w:rsid w:val="00F72E14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34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14</cp:revision>
  <cp:lastPrinted>2012-09-01T11:41:00Z</cp:lastPrinted>
  <dcterms:created xsi:type="dcterms:W3CDTF">2014-11-18T10:45:00Z</dcterms:created>
  <dcterms:modified xsi:type="dcterms:W3CDTF">2014-11-18T11:47:00Z</dcterms:modified>
</cp:coreProperties>
</file>