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8F5CC6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8F5CC6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8F5CC6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8F5CC6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8D382D">
        <w:rPr>
          <w:b/>
          <w:spacing w:val="20"/>
          <w:lang w:val="sr-Cyrl-CS"/>
        </w:rPr>
        <w:t>ОКТОБ</w:t>
      </w:r>
      <w:r w:rsidR="00776A0C">
        <w:rPr>
          <w:b/>
          <w:spacing w:val="20"/>
          <w:lang w:val="sr-Cyrl-CS"/>
        </w:rPr>
        <w:t>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8F5CC6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1C3B34" w:rsidRPr="005C56E2" w:rsidRDefault="008F5CC6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8F5CC6">
        <w:rPr>
          <w:noProof/>
          <w:spacing w:val="20"/>
        </w:rPr>
        <w:pict>
          <v:line id="_x0000_s1033" style="position:absolute;z-index:251659776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</w:t>
      </w:r>
      <w:r w:rsidR="008D382D">
        <w:rPr>
          <w:sz w:val="23"/>
          <w:szCs w:val="23"/>
          <w:lang w:val="sr-Cyrl-CS"/>
        </w:rPr>
        <w:t>План за септембар је остварен у складу са екскурзијом трећег разреда.</w:t>
      </w:r>
      <w:r w:rsidR="006937CA">
        <w:rPr>
          <w:sz w:val="23"/>
          <w:szCs w:val="23"/>
        </w:rPr>
        <w:t xml:space="preserve"> 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Pr="00DE2FB1" w:rsidRDefault="000706B5">
      <w:pPr>
        <w:rPr>
          <w:lang w:val="sr-Cyrl-CS"/>
        </w:rPr>
      </w:pP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8D382D" w:rsidTr="00674A0F">
        <w:trPr>
          <w:trHeight w:val="764"/>
        </w:trPr>
        <w:tc>
          <w:tcPr>
            <w:tcW w:w="795" w:type="dxa"/>
            <w:vAlign w:val="center"/>
          </w:tcPr>
          <w:p w:rsidR="008D382D" w:rsidRPr="00CE6E5B" w:rsidRDefault="008D382D" w:rsidP="008D382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8D382D" w:rsidRPr="003A2611" w:rsidRDefault="008D382D" w:rsidP="008D382D">
            <w:pPr>
              <w:ind w:right="-85"/>
              <w:jc w:val="center"/>
              <w:rPr>
                <w:b/>
              </w:rPr>
            </w:pPr>
            <w:r w:rsidRPr="00CE6E5B">
              <w:rPr>
                <w:b/>
                <w:lang w:val="sr-Cyrl-CS"/>
              </w:rPr>
              <w:t>8</w:t>
            </w:r>
            <w:r>
              <w:rPr>
                <w:b/>
              </w:rPr>
              <w:t>.</w:t>
            </w:r>
          </w:p>
        </w:tc>
        <w:tc>
          <w:tcPr>
            <w:tcW w:w="3954" w:type="dxa"/>
            <w:vAlign w:val="center"/>
          </w:tcPr>
          <w:p w:rsidR="008D382D" w:rsidRPr="00CE6E5B" w:rsidRDefault="008D382D" w:rsidP="008D382D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пирамиде</w:t>
            </w:r>
          </w:p>
        </w:tc>
        <w:tc>
          <w:tcPr>
            <w:tcW w:w="1080" w:type="dxa"/>
            <w:vAlign w:val="center"/>
          </w:tcPr>
          <w:p w:rsidR="008D382D" w:rsidRPr="006A0074" w:rsidRDefault="008D382D" w:rsidP="008D382D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8D382D" w:rsidRDefault="008D382D" w:rsidP="008D382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D382D" w:rsidRPr="00031D25" w:rsidRDefault="008D382D" w:rsidP="008D382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8D382D" w:rsidRDefault="008D382D" w:rsidP="008D382D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8D382D" w:rsidRPr="00C50C80" w:rsidRDefault="008D382D" w:rsidP="008D382D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8D382D" w:rsidRPr="00674A0F" w:rsidRDefault="008D382D" w:rsidP="008D382D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8D382D" w:rsidRPr="003C1AE3" w:rsidRDefault="008D382D" w:rsidP="008D382D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8D382D" w:rsidRPr="006B4512" w:rsidRDefault="008D382D" w:rsidP="008D382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</w:t>
            </w:r>
          </w:p>
        </w:tc>
        <w:tc>
          <w:tcPr>
            <w:tcW w:w="1650" w:type="dxa"/>
            <w:vAlign w:val="center"/>
          </w:tcPr>
          <w:p w:rsidR="008D382D" w:rsidRPr="003C1AE3" w:rsidRDefault="008D382D" w:rsidP="008D382D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5"/>
        </w:trPr>
        <w:tc>
          <w:tcPr>
            <w:tcW w:w="795" w:type="dxa"/>
            <w:vAlign w:val="center"/>
          </w:tcPr>
          <w:p w:rsidR="00221D42" w:rsidRPr="00CE6E5B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221D42" w:rsidRPr="00CE6E5B" w:rsidRDefault="00221D42" w:rsidP="00221D42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9.</w:t>
            </w:r>
          </w:p>
        </w:tc>
        <w:tc>
          <w:tcPr>
            <w:tcW w:w="3954" w:type="dxa"/>
            <w:vAlign w:val="center"/>
          </w:tcPr>
          <w:p w:rsidR="00221D42" w:rsidRPr="00CE6E5B" w:rsidRDefault="00221D42" w:rsidP="00221D42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Запремина призме</w:t>
            </w:r>
          </w:p>
        </w:tc>
        <w:tc>
          <w:tcPr>
            <w:tcW w:w="1080" w:type="dxa"/>
            <w:vAlign w:val="center"/>
          </w:tcPr>
          <w:p w:rsidR="00221D42" w:rsidRPr="007959D6" w:rsidRDefault="00221D42" w:rsidP="00221D42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221D42" w:rsidRPr="007959D6" w:rsidRDefault="00221D42" w:rsidP="00221D42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221D42" w:rsidRPr="007959D6" w:rsidRDefault="00221D42" w:rsidP="00221D42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221D42" w:rsidRPr="007959D6" w:rsidRDefault="00221D42" w:rsidP="00221D42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221D42" w:rsidRPr="007959D6" w:rsidRDefault="00221D42" w:rsidP="00221D42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221D42" w:rsidRPr="007959D6" w:rsidRDefault="00221D42" w:rsidP="00221D42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221D42" w:rsidRPr="006B4512" w:rsidRDefault="00F72E14" w:rsidP="00221D42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4"/>
        </w:trPr>
        <w:tc>
          <w:tcPr>
            <w:tcW w:w="795" w:type="dxa"/>
            <w:vAlign w:val="center"/>
          </w:tcPr>
          <w:p w:rsidR="00221D42" w:rsidRPr="00CE6E5B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221D42" w:rsidRPr="00CE6E5B" w:rsidRDefault="00221D42" w:rsidP="00221D42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10.</w:t>
            </w:r>
          </w:p>
        </w:tc>
        <w:tc>
          <w:tcPr>
            <w:tcW w:w="3954" w:type="dxa"/>
            <w:vAlign w:val="center"/>
          </w:tcPr>
          <w:p w:rsidR="00221D42" w:rsidRPr="00E47C1F" w:rsidRDefault="00221D42" w:rsidP="00221D42">
            <w:pPr>
              <w:ind w:right="-1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Писмена вежба</w:t>
            </w:r>
          </w:p>
        </w:tc>
        <w:tc>
          <w:tcPr>
            <w:tcW w:w="1080" w:type="dxa"/>
            <w:vAlign w:val="center"/>
          </w:tcPr>
          <w:p w:rsidR="00221D42" w:rsidRPr="00D65D86" w:rsidRDefault="00221D42" w:rsidP="00221D42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D65D86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080" w:type="dxa"/>
            <w:vAlign w:val="center"/>
          </w:tcPr>
          <w:p w:rsidR="00221D42" w:rsidRPr="00D65D86" w:rsidRDefault="00221D42" w:rsidP="00221D42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D65D86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221D42" w:rsidRPr="00D65D86" w:rsidRDefault="00221D42" w:rsidP="00221D42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D65D86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221D42" w:rsidRPr="00D65D86" w:rsidRDefault="00221D42" w:rsidP="00221D42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D65D86">
              <w:rPr>
                <w:color w:val="000000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800" w:type="dxa"/>
            <w:vAlign w:val="center"/>
          </w:tcPr>
          <w:p w:rsidR="00221D42" w:rsidRPr="00D65D86" w:rsidRDefault="00221D42" w:rsidP="00221D42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D65D86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221D42" w:rsidRPr="00D65D86" w:rsidRDefault="00221D42" w:rsidP="00221D42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D65D86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90" w:type="dxa"/>
            <w:vAlign w:val="center"/>
          </w:tcPr>
          <w:p w:rsidR="00221D42" w:rsidRPr="00D65D86" w:rsidRDefault="00221D42" w:rsidP="00221D42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D65D86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5"/>
        </w:trPr>
        <w:tc>
          <w:tcPr>
            <w:tcW w:w="795" w:type="dxa"/>
            <w:vAlign w:val="center"/>
          </w:tcPr>
          <w:p w:rsidR="00221D42" w:rsidRPr="00CE6E5B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221D42" w:rsidRPr="008D382D" w:rsidRDefault="00221D42" w:rsidP="00221D42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11.</w:t>
            </w:r>
          </w:p>
        </w:tc>
        <w:tc>
          <w:tcPr>
            <w:tcW w:w="3954" w:type="dxa"/>
            <w:vAlign w:val="center"/>
          </w:tcPr>
          <w:p w:rsidR="00221D42" w:rsidRPr="00CE6E5B" w:rsidRDefault="00221D42" w:rsidP="00221D42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Запремина пирамиде</w:t>
            </w:r>
          </w:p>
        </w:tc>
        <w:tc>
          <w:tcPr>
            <w:tcW w:w="1080" w:type="dxa"/>
            <w:vAlign w:val="center"/>
          </w:tcPr>
          <w:p w:rsidR="00221D42" w:rsidRPr="006A0074" w:rsidRDefault="00221D42" w:rsidP="00221D42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221D42" w:rsidRDefault="00221D42" w:rsidP="00221D42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221D42" w:rsidRPr="00031D25" w:rsidRDefault="00221D42" w:rsidP="00221D42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221D42" w:rsidRDefault="00221D42" w:rsidP="00221D42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221D42" w:rsidRPr="00C50C80" w:rsidRDefault="00221D42" w:rsidP="00221D42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221D42" w:rsidRPr="00674A0F" w:rsidRDefault="00221D42" w:rsidP="00221D42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221D42" w:rsidRPr="003C1AE3" w:rsidRDefault="00221D42" w:rsidP="00221D42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221D42" w:rsidRPr="006B4512" w:rsidRDefault="00F72E14" w:rsidP="00221D42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4"/>
        </w:trPr>
        <w:tc>
          <w:tcPr>
            <w:tcW w:w="795" w:type="dxa"/>
            <w:vAlign w:val="center"/>
          </w:tcPr>
          <w:p w:rsidR="00221D42" w:rsidRPr="00CE6E5B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221D42" w:rsidRPr="008D382D" w:rsidRDefault="00221D42" w:rsidP="00221D42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12.</w:t>
            </w:r>
          </w:p>
        </w:tc>
        <w:tc>
          <w:tcPr>
            <w:tcW w:w="3954" w:type="dxa"/>
            <w:vAlign w:val="center"/>
          </w:tcPr>
          <w:p w:rsidR="00221D42" w:rsidRPr="00CE6E5B" w:rsidRDefault="00221D42" w:rsidP="00221D42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Запремина зарубљене пирамиде</w:t>
            </w:r>
          </w:p>
        </w:tc>
        <w:tc>
          <w:tcPr>
            <w:tcW w:w="1080" w:type="dxa"/>
            <w:vAlign w:val="center"/>
          </w:tcPr>
          <w:p w:rsidR="00221D42" w:rsidRPr="006A0074" w:rsidRDefault="00221D42" w:rsidP="00221D42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221D42" w:rsidRDefault="00221D42" w:rsidP="00221D42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221D42" w:rsidRPr="00031D25" w:rsidRDefault="00221D42" w:rsidP="00221D42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221D42" w:rsidRDefault="00221D42" w:rsidP="00221D42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221D42" w:rsidRPr="00C50C80" w:rsidRDefault="00221D42" w:rsidP="00221D42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221D42" w:rsidRPr="00674A0F" w:rsidRDefault="00221D42" w:rsidP="00221D42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221D42" w:rsidRPr="003C1AE3" w:rsidRDefault="00221D42" w:rsidP="00221D42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221D42" w:rsidRPr="006B4512" w:rsidRDefault="00F72E14" w:rsidP="00221D42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5"/>
        </w:trPr>
        <w:tc>
          <w:tcPr>
            <w:tcW w:w="795" w:type="dxa"/>
            <w:vAlign w:val="center"/>
          </w:tcPr>
          <w:p w:rsidR="00221D42" w:rsidRPr="000271FE" w:rsidRDefault="00221D42" w:rsidP="00221D42">
            <w:pPr>
              <w:ind w:left="-142" w:right="-107" w:firstLine="142"/>
              <w:jc w:val="center"/>
              <w:rPr>
                <w:b/>
              </w:rPr>
            </w:pPr>
          </w:p>
        </w:tc>
        <w:tc>
          <w:tcPr>
            <w:tcW w:w="669" w:type="dxa"/>
            <w:vAlign w:val="center"/>
          </w:tcPr>
          <w:p w:rsidR="00221D42" w:rsidRPr="000271FE" w:rsidRDefault="00221D42" w:rsidP="00221D42">
            <w:pPr>
              <w:ind w:right="-139"/>
              <w:jc w:val="center"/>
              <w:rPr>
                <w:b/>
              </w:rPr>
            </w:pPr>
            <w:r>
              <w:rPr>
                <w:b/>
                <w:lang w:val="sr-Cyrl-CS"/>
              </w:rPr>
              <w:t>13</w:t>
            </w:r>
            <w:r>
              <w:rPr>
                <w:b/>
              </w:rPr>
              <w:t>.</w:t>
            </w:r>
          </w:p>
        </w:tc>
        <w:tc>
          <w:tcPr>
            <w:tcW w:w="3954" w:type="dxa"/>
            <w:vAlign w:val="center"/>
          </w:tcPr>
          <w:p w:rsidR="00221D42" w:rsidRPr="005A5C11" w:rsidRDefault="00221D42" w:rsidP="00221D42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 w:rsidRPr="005A5C11">
              <w:rPr>
                <w:b/>
                <w:color w:val="000000"/>
                <w:lang w:val="sr-Cyrl-CS"/>
              </w:rPr>
              <w:t>Први писани задатак</w:t>
            </w:r>
          </w:p>
        </w:tc>
        <w:tc>
          <w:tcPr>
            <w:tcW w:w="1080" w:type="dxa"/>
            <w:vAlign w:val="center"/>
          </w:tcPr>
          <w:p w:rsidR="00221D42" w:rsidRPr="005A5C11" w:rsidRDefault="00221D42" w:rsidP="00221D42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080" w:type="dxa"/>
            <w:vAlign w:val="center"/>
          </w:tcPr>
          <w:p w:rsidR="00221D42" w:rsidRPr="005A5C11" w:rsidRDefault="00221D42" w:rsidP="00221D42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221D42" w:rsidRPr="005A5C11" w:rsidRDefault="00221D42" w:rsidP="00221D42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221D42" w:rsidRPr="005A5C11" w:rsidRDefault="00221D42" w:rsidP="00221D42">
            <w:pPr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800" w:type="dxa"/>
            <w:vAlign w:val="center"/>
          </w:tcPr>
          <w:p w:rsidR="00221D42" w:rsidRPr="005A5C11" w:rsidRDefault="00221D42" w:rsidP="00221D42">
            <w:pPr>
              <w:ind w:right="-149" w:firstLine="48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</w:tc>
        <w:tc>
          <w:tcPr>
            <w:tcW w:w="1890" w:type="dxa"/>
            <w:vAlign w:val="center"/>
          </w:tcPr>
          <w:p w:rsidR="00221D42" w:rsidRPr="005A5C11" w:rsidRDefault="00221D42" w:rsidP="00221D42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 w:rsidRPr="005A5C11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4"/>
        </w:trPr>
        <w:tc>
          <w:tcPr>
            <w:tcW w:w="795" w:type="dxa"/>
            <w:vAlign w:val="center"/>
          </w:tcPr>
          <w:p w:rsidR="00221D42" w:rsidRPr="00BA60C0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221D42" w:rsidRPr="000271FE" w:rsidRDefault="00221D42" w:rsidP="00221D42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3954" w:type="dxa"/>
            <w:vAlign w:val="center"/>
          </w:tcPr>
          <w:p w:rsidR="00221D42" w:rsidRPr="005A5C11" w:rsidRDefault="00221D42" w:rsidP="00221D42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 w:rsidRPr="005A5C11">
              <w:rPr>
                <w:b/>
                <w:color w:val="000000"/>
                <w:lang w:val="sr-Cyrl-CS"/>
              </w:rPr>
              <w:t>Први писани задатак</w:t>
            </w:r>
          </w:p>
        </w:tc>
        <w:tc>
          <w:tcPr>
            <w:tcW w:w="1080" w:type="dxa"/>
            <w:vAlign w:val="center"/>
          </w:tcPr>
          <w:p w:rsidR="00221D42" w:rsidRPr="005A5C11" w:rsidRDefault="00221D42" w:rsidP="00221D42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080" w:type="dxa"/>
            <w:vAlign w:val="center"/>
          </w:tcPr>
          <w:p w:rsidR="00221D42" w:rsidRPr="005A5C11" w:rsidRDefault="00221D42" w:rsidP="00221D42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221D42" w:rsidRPr="005A5C11" w:rsidRDefault="00221D42" w:rsidP="00221D42">
            <w:pPr>
              <w:ind w:right="-147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221D42" w:rsidRPr="005A5C11" w:rsidRDefault="00221D42" w:rsidP="00221D42">
            <w:pPr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800" w:type="dxa"/>
            <w:vAlign w:val="center"/>
          </w:tcPr>
          <w:p w:rsidR="00221D42" w:rsidRPr="005A5C11" w:rsidRDefault="00221D42" w:rsidP="00221D42">
            <w:pPr>
              <w:ind w:right="-149" w:firstLine="48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5A5C11">
              <w:rPr>
                <w:color w:val="000000"/>
                <w:sz w:val="16"/>
                <w:szCs w:val="20"/>
                <w:lang w:val="sr-Cyrl-CS"/>
              </w:rPr>
              <w:t>Кабинет за математику М1.</w:t>
            </w:r>
          </w:p>
        </w:tc>
        <w:tc>
          <w:tcPr>
            <w:tcW w:w="1890" w:type="dxa"/>
            <w:vAlign w:val="center"/>
          </w:tcPr>
          <w:p w:rsidR="00221D42" w:rsidRPr="005A5C11" w:rsidRDefault="00221D42" w:rsidP="00221D42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 w:rsidRPr="005A5C11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221D42" w:rsidTr="00674A0F">
        <w:trPr>
          <w:trHeight w:val="765"/>
        </w:trPr>
        <w:tc>
          <w:tcPr>
            <w:tcW w:w="795" w:type="dxa"/>
            <w:vAlign w:val="center"/>
          </w:tcPr>
          <w:p w:rsidR="00221D42" w:rsidRPr="00D30B34" w:rsidRDefault="00221D42" w:rsidP="00221D42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221D42" w:rsidRPr="00D30B34" w:rsidRDefault="00221D42" w:rsidP="00221D42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15.</w:t>
            </w:r>
          </w:p>
        </w:tc>
        <w:tc>
          <w:tcPr>
            <w:tcW w:w="3954" w:type="dxa"/>
            <w:vAlign w:val="center"/>
          </w:tcPr>
          <w:p w:rsidR="00221D42" w:rsidRPr="00022365" w:rsidRDefault="00221D42" w:rsidP="00221D42">
            <w:pPr>
              <w:ind w:right="-156" w:firstLine="65"/>
              <w:jc w:val="center"/>
              <w:rPr>
                <w:b/>
                <w:lang w:val="sr-Cyrl-CS"/>
              </w:rPr>
            </w:pPr>
            <w:r w:rsidRPr="00022365">
              <w:rPr>
                <w:b/>
                <w:lang w:val="sr-Cyrl-CS"/>
              </w:rPr>
              <w:t>Анализа првог писаног задатка</w:t>
            </w:r>
          </w:p>
        </w:tc>
        <w:tc>
          <w:tcPr>
            <w:tcW w:w="1080" w:type="dxa"/>
            <w:vAlign w:val="center"/>
          </w:tcPr>
          <w:p w:rsidR="00221D42" w:rsidRPr="007959D6" w:rsidRDefault="00221D42" w:rsidP="00221D42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080" w:type="dxa"/>
            <w:vAlign w:val="center"/>
          </w:tcPr>
          <w:p w:rsidR="00221D42" w:rsidRPr="007959D6" w:rsidRDefault="00221D42" w:rsidP="00221D42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221D42" w:rsidRPr="007959D6" w:rsidRDefault="00221D42" w:rsidP="00221D42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221D42" w:rsidRPr="003E4463" w:rsidRDefault="00221D42" w:rsidP="00221D42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221D42" w:rsidRPr="007959D6" w:rsidRDefault="00221D42" w:rsidP="00221D42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221D42" w:rsidRPr="007959D6" w:rsidRDefault="00221D42" w:rsidP="00221D42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221D42" w:rsidRPr="001E3EC9" w:rsidRDefault="00221D42" w:rsidP="00221D42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првог класификационог периода.</w:t>
            </w:r>
          </w:p>
        </w:tc>
        <w:tc>
          <w:tcPr>
            <w:tcW w:w="1650" w:type="dxa"/>
            <w:vAlign w:val="center"/>
          </w:tcPr>
          <w:p w:rsidR="00221D42" w:rsidRPr="003C1AE3" w:rsidRDefault="00221D42" w:rsidP="00221D42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F72E14">
        <w:rPr>
          <w:lang w:val="sr-Cyrl-CS"/>
        </w:rPr>
        <w:t>3.10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DA6835">
        <w:t>4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11228"/>
    <w:rsid w:val="001978C8"/>
    <w:rsid w:val="001A53FB"/>
    <w:rsid w:val="001C038E"/>
    <w:rsid w:val="001C3B34"/>
    <w:rsid w:val="001C3CB6"/>
    <w:rsid w:val="001F7D50"/>
    <w:rsid w:val="00221D42"/>
    <w:rsid w:val="00230751"/>
    <w:rsid w:val="0024698D"/>
    <w:rsid w:val="0026150A"/>
    <w:rsid w:val="002B6C0E"/>
    <w:rsid w:val="002D270C"/>
    <w:rsid w:val="002D7FE9"/>
    <w:rsid w:val="002E7C88"/>
    <w:rsid w:val="00310F67"/>
    <w:rsid w:val="00317E05"/>
    <w:rsid w:val="003259A0"/>
    <w:rsid w:val="00350E1B"/>
    <w:rsid w:val="00397A7A"/>
    <w:rsid w:val="003A2611"/>
    <w:rsid w:val="003C78AF"/>
    <w:rsid w:val="003D45E4"/>
    <w:rsid w:val="003D72ED"/>
    <w:rsid w:val="00417079"/>
    <w:rsid w:val="0042025E"/>
    <w:rsid w:val="00431610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53259"/>
    <w:rsid w:val="00667EC6"/>
    <w:rsid w:val="00674A0F"/>
    <w:rsid w:val="00685E17"/>
    <w:rsid w:val="006937CA"/>
    <w:rsid w:val="006A0074"/>
    <w:rsid w:val="006B4512"/>
    <w:rsid w:val="006C7134"/>
    <w:rsid w:val="007615CF"/>
    <w:rsid w:val="00776A0C"/>
    <w:rsid w:val="00781BC5"/>
    <w:rsid w:val="007847F5"/>
    <w:rsid w:val="00794BAB"/>
    <w:rsid w:val="00797244"/>
    <w:rsid w:val="007C3302"/>
    <w:rsid w:val="0088424C"/>
    <w:rsid w:val="00897D5C"/>
    <w:rsid w:val="008D382D"/>
    <w:rsid w:val="008F483F"/>
    <w:rsid w:val="008F5CC6"/>
    <w:rsid w:val="009139A2"/>
    <w:rsid w:val="00917ABA"/>
    <w:rsid w:val="00961489"/>
    <w:rsid w:val="009A088C"/>
    <w:rsid w:val="009F0742"/>
    <w:rsid w:val="00A10877"/>
    <w:rsid w:val="00A44773"/>
    <w:rsid w:val="00A761DE"/>
    <w:rsid w:val="00AC2896"/>
    <w:rsid w:val="00B04C83"/>
    <w:rsid w:val="00B24DD8"/>
    <w:rsid w:val="00B43088"/>
    <w:rsid w:val="00B652EB"/>
    <w:rsid w:val="00BA47BC"/>
    <w:rsid w:val="00C2019A"/>
    <w:rsid w:val="00C31F32"/>
    <w:rsid w:val="00C50C80"/>
    <w:rsid w:val="00C85B77"/>
    <w:rsid w:val="00C879F1"/>
    <w:rsid w:val="00C94DAB"/>
    <w:rsid w:val="00CE6E5B"/>
    <w:rsid w:val="00D053A6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D54FB"/>
    <w:rsid w:val="00EF64AD"/>
    <w:rsid w:val="00F039D1"/>
    <w:rsid w:val="00F34940"/>
    <w:rsid w:val="00F72E14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14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9</cp:revision>
  <cp:lastPrinted>2012-09-01T11:41:00Z</cp:lastPrinted>
  <dcterms:created xsi:type="dcterms:W3CDTF">2014-10-03T07:29:00Z</dcterms:created>
  <dcterms:modified xsi:type="dcterms:W3CDTF">2014-11-07T07:16:00Z</dcterms:modified>
</cp:coreProperties>
</file>