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</w:p>
    <w:p w:rsidR="001C3B34" w:rsidRDefault="00DE7234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DE7234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DE7234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DE7234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776A0C">
        <w:rPr>
          <w:b/>
          <w:spacing w:val="20"/>
          <w:lang w:val="sr-Cyrl-CS"/>
        </w:rPr>
        <w:t>СЕПТЕМБАР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14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DE7234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D95B60">
        <w:rPr>
          <w:b/>
          <w:spacing w:val="20"/>
          <w:sz w:val="23"/>
          <w:szCs w:val="23"/>
        </w:rPr>
        <w:t xml:space="preserve">      </w:t>
      </w:r>
      <w:r w:rsidR="00D65D86">
        <w:rPr>
          <w:b/>
          <w:spacing w:val="20"/>
          <w:sz w:val="23"/>
          <w:szCs w:val="23"/>
        </w:rPr>
        <w:t xml:space="preserve"> </w:t>
      </w:r>
      <w:r w:rsidR="006F228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D95B60">
        <w:rPr>
          <w:spacing w:val="20"/>
        </w:rPr>
        <w:t xml:space="preserve">       </w:t>
      </w:r>
      <w:r w:rsidR="005C56E2">
        <w:rPr>
          <w:spacing w:val="20"/>
        </w:rPr>
        <w:t xml:space="preserve">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D95B60">
        <w:rPr>
          <w:spacing w:val="20"/>
        </w:rPr>
        <w:t xml:space="preserve">   </w:t>
      </w:r>
      <w:r w:rsidR="001C3B34">
        <w:rPr>
          <w:spacing w:val="20"/>
          <w:lang w:val="sr-Cyrl-CS"/>
        </w:rPr>
        <w:t xml:space="preserve"> </w:t>
      </w:r>
      <w:r w:rsidR="00D95B60">
        <w:rPr>
          <w:b/>
          <w:spacing w:val="20"/>
        </w:rPr>
        <w:t>5</w:t>
      </w:r>
    </w:p>
    <w:p w:rsidR="001C3B34" w:rsidRPr="005C56E2" w:rsidRDefault="00DE7234" w:rsidP="001C3B34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</w:rPr>
      </w:pPr>
      <w:r w:rsidRPr="00DE7234">
        <w:rPr>
          <w:noProof/>
          <w:spacing w:val="20"/>
        </w:rPr>
        <w:pict>
          <v:line id="_x0000_s1033" style="position:absolute;z-index:251659776" from="336.05pt,28.55pt" to="768.0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  </w:t>
      </w:r>
      <w:r w:rsidR="001C3B34">
        <w:rPr>
          <w:sz w:val="23"/>
          <w:szCs w:val="23"/>
          <w:lang w:val="sr-Cyrl-CS"/>
        </w:rPr>
        <w:t xml:space="preserve"> </w:t>
      </w:r>
    </w:p>
    <w:p w:rsidR="000706B5" w:rsidRDefault="000706B5"/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170"/>
        <w:gridCol w:w="1025"/>
        <w:gridCol w:w="1945"/>
        <w:gridCol w:w="1800"/>
        <w:gridCol w:w="1830"/>
      </w:tblGrid>
      <w:tr w:rsidR="00D95B60" w:rsidTr="00D95B60">
        <w:trPr>
          <w:trHeight w:val="557"/>
        </w:trPr>
        <w:tc>
          <w:tcPr>
            <w:tcW w:w="795" w:type="dxa"/>
            <w:vAlign w:val="center"/>
          </w:tcPr>
          <w:p w:rsidR="00D95B60" w:rsidRPr="00A56027" w:rsidRDefault="00D95B60" w:rsidP="00D95B60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D95B60" w:rsidRPr="003C1AE3" w:rsidRDefault="00D95B60" w:rsidP="00D95B60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D95B60" w:rsidRPr="008C33F3" w:rsidRDefault="00D95B60" w:rsidP="00D95B60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D95B60" w:rsidRPr="008C33F3" w:rsidRDefault="00D95B60" w:rsidP="00D95B60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D95B60" w:rsidRPr="00B24DD8" w:rsidRDefault="00D95B60" w:rsidP="00D95B60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D95B60" w:rsidRPr="00B24DD8" w:rsidRDefault="00D95B60" w:rsidP="00D95B60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D95B60" w:rsidRPr="00B24DD8" w:rsidRDefault="00D95B60" w:rsidP="00D95B60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170" w:type="dxa"/>
            <w:vAlign w:val="center"/>
          </w:tcPr>
          <w:p w:rsidR="00D95B60" w:rsidRPr="00B24DD8" w:rsidRDefault="00D95B60" w:rsidP="00D95B60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025" w:type="dxa"/>
            <w:vAlign w:val="center"/>
          </w:tcPr>
          <w:p w:rsidR="00D95B60" w:rsidRPr="00B24DD8" w:rsidRDefault="00D95B60" w:rsidP="00D95B60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945" w:type="dxa"/>
            <w:vAlign w:val="center"/>
          </w:tcPr>
          <w:p w:rsidR="00D95B60" w:rsidRPr="00B24DD8" w:rsidRDefault="00D95B60" w:rsidP="00D95B60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00" w:type="dxa"/>
            <w:vAlign w:val="center"/>
          </w:tcPr>
          <w:p w:rsidR="00D95B60" w:rsidRPr="00B24DD8" w:rsidRDefault="00D95B60" w:rsidP="00D95B60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830" w:type="dxa"/>
            <w:vAlign w:val="center"/>
          </w:tcPr>
          <w:p w:rsidR="00D95B60" w:rsidRPr="00B24DD8" w:rsidRDefault="00D95B60" w:rsidP="00D95B60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341E94" w:rsidTr="00D95B60">
        <w:trPr>
          <w:trHeight w:val="764"/>
        </w:trPr>
        <w:tc>
          <w:tcPr>
            <w:tcW w:w="795" w:type="dxa"/>
            <w:vAlign w:val="center"/>
          </w:tcPr>
          <w:p w:rsidR="00341E94" w:rsidRPr="00A10877" w:rsidRDefault="00341E94" w:rsidP="00D76416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341E94" w:rsidRPr="001C3CB6" w:rsidRDefault="00341E94" w:rsidP="00D7641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3954" w:type="dxa"/>
            <w:vAlign w:val="center"/>
          </w:tcPr>
          <w:p w:rsidR="00341E94" w:rsidRPr="00897D5C" w:rsidRDefault="00341E94" w:rsidP="00D76416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Упознавање ученика са планом и програмом</w:t>
            </w:r>
          </w:p>
        </w:tc>
        <w:tc>
          <w:tcPr>
            <w:tcW w:w="1080" w:type="dxa"/>
            <w:vAlign w:val="center"/>
          </w:tcPr>
          <w:p w:rsidR="00341E94" w:rsidRPr="007959D6" w:rsidRDefault="00341E94" w:rsidP="00D76416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341E94" w:rsidRPr="007959D6" w:rsidRDefault="00341E94" w:rsidP="00D7641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341E94" w:rsidRPr="007959D6" w:rsidRDefault="00341E94" w:rsidP="00D7641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025" w:type="dxa"/>
            <w:vAlign w:val="center"/>
          </w:tcPr>
          <w:p w:rsidR="00341E94" w:rsidRPr="007959D6" w:rsidRDefault="00341E94" w:rsidP="00D76416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341E94" w:rsidRPr="007959D6" w:rsidRDefault="00341E94" w:rsidP="00D7641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341E94" w:rsidRPr="007959D6" w:rsidRDefault="00341E94" w:rsidP="00D76416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341E94" w:rsidRPr="00D4119C" w:rsidRDefault="00EC2BE5" w:rsidP="00341E94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Постављање циља.</w:t>
            </w:r>
          </w:p>
        </w:tc>
        <w:tc>
          <w:tcPr>
            <w:tcW w:w="1830" w:type="dxa"/>
            <w:vAlign w:val="center"/>
          </w:tcPr>
          <w:p w:rsidR="00341E94" w:rsidRPr="003C1AE3" w:rsidRDefault="00341E94" w:rsidP="00341E94">
            <w:pPr>
              <w:ind w:right="157"/>
              <w:jc w:val="center"/>
              <w:rPr>
                <w:lang w:val="sr-Cyrl-CS"/>
              </w:rPr>
            </w:pPr>
          </w:p>
        </w:tc>
      </w:tr>
      <w:tr w:rsidR="00341E94" w:rsidTr="00D95B60">
        <w:trPr>
          <w:trHeight w:val="765"/>
        </w:trPr>
        <w:tc>
          <w:tcPr>
            <w:tcW w:w="795" w:type="dxa"/>
            <w:vAlign w:val="center"/>
          </w:tcPr>
          <w:p w:rsidR="00341E94" w:rsidRPr="00A10877" w:rsidRDefault="00341E94" w:rsidP="00D76416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341E94" w:rsidRPr="001C3CB6" w:rsidRDefault="00341E94" w:rsidP="00D7641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3954" w:type="dxa"/>
            <w:vAlign w:val="center"/>
          </w:tcPr>
          <w:p w:rsidR="00341E94" w:rsidRPr="00897D5C" w:rsidRDefault="00341E94" w:rsidP="00D76416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Диједар и рогаљ</w:t>
            </w:r>
          </w:p>
        </w:tc>
        <w:tc>
          <w:tcPr>
            <w:tcW w:w="1080" w:type="dxa"/>
            <w:vAlign w:val="center"/>
          </w:tcPr>
          <w:p w:rsidR="00341E94" w:rsidRPr="007959D6" w:rsidRDefault="00341E94" w:rsidP="00D76416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341E94" w:rsidRPr="007959D6" w:rsidRDefault="00341E94" w:rsidP="00D7641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341E94" w:rsidRPr="007959D6" w:rsidRDefault="00341E94" w:rsidP="00D7641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025" w:type="dxa"/>
            <w:vAlign w:val="center"/>
          </w:tcPr>
          <w:p w:rsidR="00341E94" w:rsidRPr="007959D6" w:rsidRDefault="00341E94" w:rsidP="00D76416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341E94" w:rsidRPr="007959D6" w:rsidRDefault="00341E94" w:rsidP="00D76416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341E94" w:rsidRPr="007959D6" w:rsidRDefault="00341E94" w:rsidP="00D7641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341E94" w:rsidRPr="007959D6" w:rsidRDefault="00341E94" w:rsidP="00D7641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341E94" w:rsidRPr="006B4512" w:rsidRDefault="00EC2BE5" w:rsidP="00341E94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Увод у стереометрију.</w:t>
            </w:r>
          </w:p>
        </w:tc>
        <w:tc>
          <w:tcPr>
            <w:tcW w:w="1830" w:type="dxa"/>
            <w:vAlign w:val="center"/>
          </w:tcPr>
          <w:p w:rsidR="00341E94" w:rsidRPr="003C1AE3" w:rsidRDefault="00341E94" w:rsidP="00341E94">
            <w:pPr>
              <w:ind w:right="157"/>
              <w:jc w:val="center"/>
              <w:rPr>
                <w:lang w:val="sr-Cyrl-CS"/>
              </w:rPr>
            </w:pPr>
          </w:p>
        </w:tc>
      </w:tr>
      <w:tr w:rsidR="00341E94" w:rsidTr="00D95B60">
        <w:trPr>
          <w:trHeight w:val="764"/>
        </w:trPr>
        <w:tc>
          <w:tcPr>
            <w:tcW w:w="795" w:type="dxa"/>
            <w:vAlign w:val="center"/>
          </w:tcPr>
          <w:p w:rsidR="00341E94" w:rsidRPr="00A10877" w:rsidRDefault="00341E94" w:rsidP="00D76416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341E94" w:rsidRPr="001C3CB6" w:rsidRDefault="00341E94" w:rsidP="00D7641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</w:t>
            </w:r>
          </w:p>
        </w:tc>
        <w:tc>
          <w:tcPr>
            <w:tcW w:w="3954" w:type="dxa"/>
            <w:vAlign w:val="center"/>
          </w:tcPr>
          <w:p w:rsidR="00341E94" w:rsidRPr="00897D5C" w:rsidRDefault="00341E94" w:rsidP="00D76416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Полиедарске повеши и полиедри, правилни полиедри</w:t>
            </w:r>
          </w:p>
        </w:tc>
        <w:tc>
          <w:tcPr>
            <w:tcW w:w="1080" w:type="dxa"/>
            <w:vAlign w:val="center"/>
          </w:tcPr>
          <w:p w:rsidR="00341E94" w:rsidRPr="007959D6" w:rsidRDefault="00341E94" w:rsidP="00D76416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341E94" w:rsidRPr="007959D6" w:rsidRDefault="00341E94" w:rsidP="00D7641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341E94" w:rsidRPr="007959D6" w:rsidRDefault="00341E94" w:rsidP="00D7641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025" w:type="dxa"/>
            <w:vAlign w:val="center"/>
          </w:tcPr>
          <w:p w:rsidR="00341E94" w:rsidRPr="007959D6" w:rsidRDefault="00341E94" w:rsidP="00D76416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341E94" w:rsidRPr="007959D6" w:rsidRDefault="00341E94" w:rsidP="00D76416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341E94" w:rsidRPr="007959D6" w:rsidRDefault="00341E94" w:rsidP="00D7641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341E94" w:rsidRPr="007959D6" w:rsidRDefault="00341E94" w:rsidP="00D7641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341E94" w:rsidRPr="00A10877" w:rsidRDefault="007E7353" w:rsidP="00341E94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Формуле за израчунавање површина елементарних фигура</w:t>
            </w:r>
          </w:p>
        </w:tc>
        <w:tc>
          <w:tcPr>
            <w:tcW w:w="1830" w:type="dxa"/>
            <w:vAlign w:val="center"/>
          </w:tcPr>
          <w:p w:rsidR="00341E94" w:rsidRPr="003C1AE3" w:rsidRDefault="00341E94" w:rsidP="00341E94">
            <w:pPr>
              <w:ind w:right="157"/>
              <w:jc w:val="center"/>
              <w:rPr>
                <w:lang w:val="sr-Cyrl-CS"/>
              </w:rPr>
            </w:pPr>
          </w:p>
        </w:tc>
      </w:tr>
      <w:tr w:rsidR="00530B72" w:rsidTr="00D95B60">
        <w:trPr>
          <w:trHeight w:val="765"/>
        </w:trPr>
        <w:tc>
          <w:tcPr>
            <w:tcW w:w="795" w:type="dxa"/>
            <w:vAlign w:val="center"/>
          </w:tcPr>
          <w:p w:rsidR="00530B72" w:rsidRPr="00A10877" w:rsidRDefault="00530B72" w:rsidP="00D76416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530B72" w:rsidRPr="001C3CB6" w:rsidRDefault="00530B72" w:rsidP="00D76416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3954" w:type="dxa"/>
            <w:vAlign w:val="center"/>
          </w:tcPr>
          <w:p w:rsidR="00530B72" w:rsidRPr="00897D5C" w:rsidRDefault="00530B72" w:rsidP="00D76416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Призма и равни пресеци призме</w:t>
            </w:r>
          </w:p>
        </w:tc>
        <w:tc>
          <w:tcPr>
            <w:tcW w:w="1080" w:type="dxa"/>
            <w:vAlign w:val="center"/>
          </w:tcPr>
          <w:p w:rsidR="00530B72" w:rsidRPr="007959D6" w:rsidRDefault="00530B72" w:rsidP="00D76416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530B72" w:rsidRPr="007959D6" w:rsidRDefault="00530B72" w:rsidP="00D7641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530B72" w:rsidRPr="007959D6" w:rsidRDefault="00530B72" w:rsidP="00D7641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025" w:type="dxa"/>
            <w:vAlign w:val="center"/>
          </w:tcPr>
          <w:p w:rsidR="00530B72" w:rsidRPr="007959D6" w:rsidRDefault="00530B72" w:rsidP="00D76416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530B72" w:rsidRPr="007959D6" w:rsidRDefault="00530B72" w:rsidP="00D76416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530B72" w:rsidRPr="007959D6" w:rsidRDefault="00530B72" w:rsidP="00D7641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30B72" w:rsidRPr="007959D6" w:rsidRDefault="00530B72" w:rsidP="00D76416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530B72" w:rsidRPr="006B4512" w:rsidRDefault="00EC2BE5" w:rsidP="00530B72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Формуле за израчунавање површина елементарних фигура.</w:t>
            </w:r>
          </w:p>
        </w:tc>
        <w:tc>
          <w:tcPr>
            <w:tcW w:w="1830" w:type="dxa"/>
            <w:vAlign w:val="center"/>
          </w:tcPr>
          <w:p w:rsidR="00530B72" w:rsidRPr="003C1AE3" w:rsidRDefault="00530B72" w:rsidP="00530B72">
            <w:pPr>
              <w:ind w:right="157"/>
              <w:jc w:val="center"/>
              <w:rPr>
                <w:lang w:val="sr-Cyrl-CS"/>
              </w:rPr>
            </w:pPr>
          </w:p>
        </w:tc>
      </w:tr>
      <w:tr w:rsidR="005B792C" w:rsidTr="00D95B60">
        <w:trPr>
          <w:trHeight w:val="764"/>
        </w:trPr>
        <w:tc>
          <w:tcPr>
            <w:tcW w:w="795" w:type="dxa"/>
            <w:vAlign w:val="center"/>
          </w:tcPr>
          <w:p w:rsidR="005B792C" w:rsidRPr="005B792C" w:rsidRDefault="005B792C" w:rsidP="005B792C">
            <w:pPr>
              <w:ind w:left="-142" w:right="-107" w:firstLine="142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669" w:type="dxa"/>
            <w:vAlign w:val="center"/>
          </w:tcPr>
          <w:p w:rsidR="005B792C" w:rsidRPr="005B792C" w:rsidRDefault="005B792C" w:rsidP="005B792C">
            <w:pPr>
              <w:ind w:right="-139"/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3954" w:type="dxa"/>
            <w:vAlign w:val="center"/>
          </w:tcPr>
          <w:p w:rsidR="005B792C" w:rsidRPr="00897D5C" w:rsidRDefault="005B792C" w:rsidP="005B792C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Призма и равни пресеци призме</w:t>
            </w:r>
          </w:p>
        </w:tc>
        <w:tc>
          <w:tcPr>
            <w:tcW w:w="1080" w:type="dxa"/>
            <w:vAlign w:val="center"/>
          </w:tcPr>
          <w:p w:rsidR="005B792C" w:rsidRPr="007959D6" w:rsidRDefault="005B792C" w:rsidP="005B792C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5B792C" w:rsidRPr="007959D6" w:rsidRDefault="005B792C" w:rsidP="005B792C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5B792C" w:rsidRPr="007959D6" w:rsidRDefault="005B792C" w:rsidP="005B792C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025" w:type="dxa"/>
            <w:vAlign w:val="center"/>
          </w:tcPr>
          <w:p w:rsidR="005B792C" w:rsidRPr="007959D6" w:rsidRDefault="005B792C" w:rsidP="005B792C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5B792C" w:rsidRPr="007959D6" w:rsidRDefault="005B792C" w:rsidP="005B792C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B792C" w:rsidRPr="007959D6" w:rsidRDefault="005B792C" w:rsidP="005B792C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5B792C" w:rsidRPr="006B4512" w:rsidRDefault="005B792C" w:rsidP="005B792C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Формуле за израчунавање површина елементарних фигура.</w:t>
            </w:r>
          </w:p>
        </w:tc>
        <w:tc>
          <w:tcPr>
            <w:tcW w:w="1830" w:type="dxa"/>
            <w:vAlign w:val="center"/>
          </w:tcPr>
          <w:p w:rsidR="005B792C" w:rsidRPr="003C1AE3" w:rsidRDefault="005B792C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5B792C" w:rsidTr="00D95B60">
        <w:trPr>
          <w:trHeight w:val="765"/>
        </w:trPr>
        <w:tc>
          <w:tcPr>
            <w:tcW w:w="795" w:type="dxa"/>
            <w:vAlign w:val="center"/>
          </w:tcPr>
          <w:p w:rsidR="005B792C" w:rsidRPr="00A10877" w:rsidRDefault="005B792C" w:rsidP="005B792C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5B792C" w:rsidRPr="001C3CB6" w:rsidRDefault="005B792C" w:rsidP="005B792C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6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3954" w:type="dxa"/>
            <w:vAlign w:val="center"/>
          </w:tcPr>
          <w:p w:rsidR="005B792C" w:rsidRPr="00897D5C" w:rsidRDefault="005B792C" w:rsidP="005B792C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Површина призме</w:t>
            </w:r>
          </w:p>
        </w:tc>
        <w:tc>
          <w:tcPr>
            <w:tcW w:w="1080" w:type="dxa"/>
            <w:vAlign w:val="center"/>
          </w:tcPr>
          <w:p w:rsidR="005B792C" w:rsidRPr="007959D6" w:rsidRDefault="005B792C" w:rsidP="005B792C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5B792C" w:rsidRPr="007959D6" w:rsidRDefault="005B792C" w:rsidP="005B792C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5B792C" w:rsidRPr="007959D6" w:rsidRDefault="005B792C" w:rsidP="005B792C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025" w:type="dxa"/>
            <w:vAlign w:val="center"/>
          </w:tcPr>
          <w:p w:rsidR="005B792C" w:rsidRPr="007959D6" w:rsidRDefault="005B792C" w:rsidP="005B792C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5B792C" w:rsidRPr="007959D6" w:rsidRDefault="005B792C" w:rsidP="005B792C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5B792C" w:rsidRPr="007959D6" w:rsidRDefault="005B792C" w:rsidP="005B792C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B792C" w:rsidRPr="007959D6" w:rsidRDefault="005B792C" w:rsidP="005B792C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5B792C" w:rsidRPr="00A10877" w:rsidRDefault="005B792C" w:rsidP="005B792C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Примене одређеног интеграла за одређивање површина ротационих тела.</w:t>
            </w:r>
          </w:p>
        </w:tc>
        <w:tc>
          <w:tcPr>
            <w:tcW w:w="1830" w:type="dxa"/>
            <w:vAlign w:val="center"/>
          </w:tcPr>
          <w:p w:rsidR="005B792C" w:rsidRPr="003C1AE3" w:rsidRDefault="005B792C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5B792C" w:rsidTr="00D95B60">
        <w:trPr>
          <w:trHeight w:val="765"/>
        </w:trPr>
        <w:tc>
          <w:tcPr>
            <w:tcW w:w="795" w:type="dxa"/>
            <w:vAlign w:val="center"/>
          </w:tcPr>
          <w:p w:rsidR="005B792C" w:rsidRPr="00897D5C" w:rsidRDefault="005B792C" w:rsidP="000A263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5B792C" w:rsidRPr="00A10877" w:rsidRDefault="005B792C" w:rsidP="000A263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7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3954" w:type="dxa"/>
            <w:vAlign w:val="center"/>
          </w:tcPr>
          <w:p w:rsidR="005B792C" w:rsidRDefault="005B792C" w:rsidP="000A2630">
            <w:pPr>
              <w:ind w:right="-156" w:firstLine="65"/>
              <w:jc w:val="center"/>
              <w:rPr>
                <w:b/>
                <w:lang w:val="sr-Cyrl-CS"/>
              </w:rPr>
            </w:pPr>
          </w:p>
          <w:p w:rsidR="005B792C" w:rsidRDefault="005B792C" w:rsidP="000A2630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Површина призме</w:t>
            </w:r>
          </w:p>
          <w:p w:rsidR="005B792C" w:rsidRPr="00897D5C" w:rsidRDefault="005B792C" w:rsidP="000A2630">
            <w:pPr>
              <w:ind w:right="-156" w:firstLine="65"/>
              <w:jc w:val="center"/>
              <w:rPr>
                <w:b/>
                <w:lang w:val="sr-Cyrl-CS"/>
              </w:rPr>
            </w:pPr>
          </w:p>
        </w:tc>
        <w:tc>
          <w:tcPr>
            <w:tcW w:w="1080" w:type="dxa"/>
            <w:vAlign w:val="center"/>
          </w:tcPr>
          <w:p w:rsidR="005B792C" w:rsidRPr="007959D6" w:rsidRDefault="005B792C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5B792C" w:rsidRPr="007959D6" w:rsidRDefault="005B792C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5B792C" w:rsidRPr="007959D6" w:rsidRDefault="005B792C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025" w:type="dxa"/>
            <w:vAlign w:val="center"/>
          </w:tcPr>
          <w:p w:rsidR="005B792C" w:rsidRPr="007959D6" w:rsidRDefault="005B792C" w:rsidP="000A2630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5B792C" w:rsidRPr="007959D6" w:rsidRDefault="005B792C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B792C" w:rsidRPr="007959D6" w:rsidRDefault="005B792C" w:rsidP="000A2630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5B792C" w:rsidRPr="006B4512" w:rsidRDefault="005B792C" w:rsidP="000A2630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Примене одређеног интеграла за одређивање површина ротационих тела.</w:t>
            </w:r>
          </w:p>
        </w:tc>
        <w:tc>
          <w:tcPr>
            <w:tcW w:w="1830" w:type="dxa"/>
            <w:vAlign w:val="center"/>
          </w:tcPr>
          <w:p w:rsidR="005B792C" w:rsidRPr="003C1AE3" w:rsidRDefault="005B792C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9725A7" w:rsidTr="00D95B60">
        <w:trPr>
          <w:trHeight w:val="765"/>
        </w:trPr>
        <w:tc>
          <w:tcPr>
            <w:tcW w:w="795" w:type="dxa"/>
            <w:vAlign w:val="center"/>
          </w:tcPr>
          <w:p w:rsidR="009725A7" w:rsidRPr="00D65D86" w:rsidRDefault="009725A7" w:rsidP="000A2630">
            <w:pPr>
              <w:ind w:left="-142" w:right="-107" w:firstLine="142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669" w:type="dxa"/>
            <w:vAlign w:val="center"/>
          </w:tcPr>
          <w:p w:rsidR="009725A7" w:rsidRPr="00D65D86" w:rsidRDefault="009725A7" w:rsidP="000A2630">
            <w:pPr>
              <w:ind w:right="-139"/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3954" w:type="dxa"/>
            <w:vAlign w:val="center"/>
          </w:tcPr>
          <w:p w:rsidR="009725A7" w:rsidRDefault="009725A7" w:rsidP="000A2630">
            <w:pPr>
              <w:jc w:val="center"/>
              <w:rPr>
                <w:b/>
                <w:color w:val="000000" w:themeColor="text1"/>
                <w:szCs w:val="18"/>
                <w:lang w:val="sr-Cyrl-CS"/>
              </w:rPr>
            </w:pPr>
          </w:p>
          <w:p w:rsidR="009725A7" w:rsidRDefault="009725A7" w:rsidP="000A2630">
            <w:pPr>
              <w:jc w:val="center"/>
              <w:rPr>
                <w:b/>
                <w:color w:val="000000" w:themeColor="text1"/>
                <w:szCs w:val="18"/>
                <w:lang w:val="sr-Cyrl-CS"/>
              </w:rPr>
            </w:pPr>
            <w:r>
              <w:rPr>
                <w:b/>
                <w:color w:val="000000" w:themeColor="text1"/>
                <w:szCs w:val="18"/>
                <w:lang w:val="sr-Cyrl-CS"/>
              </w:rPr>
              <w:t>Запремина призме. Кавалијеријев принцип</w:t>
            </w:r>
          </w:p>
          <w:p w:rsidR="009725A7" w:rsidRDefault="009725A7" w:rsidP="000A2630">
            <w:pPr>
              <w:jc w:val="center"/>
              <w:rPr>
                <w:b/>
                <w:color w:val="000000" w:themeColor="text1"/>
                <w:szCs w:val="18"/>
                <w:lang w:val="sr-Cyrl-CS"/>
              </w:rPr>
            </w:pPr>
          </w:p>
          <w:p w:rsidR="009725A7" w:rsidRPr="00D65D86" w:rsidRDefault="009725A7" w:rsidP="000A2630">
            <w:pPr>
              <w:jc w:val="center"/>
              <w:rPr>
                <w:b/>
                <w:color w:val="000000" w:themeColor="text1"/>
                <w:szCs w:val="18"/>
                <w:lang w:val="sr-Cyrl-CS"/>
              </w:rPr>
            </w:pP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025" w:type="dxa"/>
            <w:vAlign w:val="center"/>
          </w:tcPr>
          <w:p w:rsidR="009725A7" w:rsidRPr="007959D6" w:rsidRDefault="009725A7" w:rsidP="000A2630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9725A7" w:rsidRPr="007959D6" w:rsidRDefault="009725A7" w:rsidP="000A2630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9725A7" w:rsidRPr="00D65D86" w:rsidRDefault="009725A7" w:rsidP="000A2630">
            <w:pPr>
              <w:ind w:right="-70"/>
              <w:jc w:val="center"/>
              <w:rPr>
                <w:color w:val="000000" w:themeColor="text1"/>
                <w:sz w:val="16"/>
                <w:szCs w:val="16"/>
                <w:lang w:val="sr-Cyrl-CS"/>
              </w:rPr>
            </w:pPr>
            <w:r>
              <w:rPr>
                <w:color w:val="000000" w:themeColor="text1"/>
                <w:sz w:val="16"/>
                <w:szCs w:val="16"/>
                <w:lang w:val="sr-Cyrl-CS"/>
              </w:rPr>
              <w:t>Стереометрија.</w:t>
            </w:r>
          </w:p>
        </w:tc>
        <w:tc>
          <w:tcPr>
            <w:tcW w:w="1830" w:type="dxa"/>
            <w:vAlign w:val="center"/>
          </w:tcPr>
          <w:p w:rsidR="009725A7" w:rsidRPr="003C1AE3" w:rsidRDefault="009725A7" w:rsidP="005B792C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Default="001C3B34"/>
    <w:p w:rsidR="001C3B34" w:rsidRDefault="001C3B34"/>
    <w:p w:rsidR="001C3B34" w:rsidRDefault="001C3B34"/>
    <w:p w:rsidR="001C3B34" w:rsidRDefault="001C3B34"/>
    <w:p w:rsidR="001C3B34" w:rsidRPr="001C3B34" w:rsidRDefault="001C3B34">
      <w:pPr>
        <w:rPr>
          <w:sz w:val="36"/>
          <w:szCs w:val="36"/>
        </w:rPr>
      </w:pPr>
    </w:p>
    <w:tbl>
      <w:tblPr>
        <w:tblW w:w="15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2"/>
        <w:gridCol w:w="683"/>
        <w:gridCol w:w="4143"/>
        <w:gridCol w:w="1080"/>
        <w:gridCol w:w="990"/>
        <w:gridCol w:w="1080"/>
        <w:gridCol w:w="1207"/>
        <w:gridCol w:w="1853"/>
        <w:gridCol w:w="1800"/>
        <w:gridCol w:w="1860"/>
      </w:tblGrid>
      <w:tr w:rsidR="004E5AB2" w:rsidTr="00F00AD4">
        <w:trPr>
          <w:trHeight w:val="641"/>
        </w:trPr>
        <w:tc>
          <w:tcPr>
            <w:tcW w:w="772" w:type="dxa"/>
            <w:vAlign w:val="center"/>
          </w:tcPr>
          <w:p w:rsidR="00EF64AD" w:rsidRPr="00A56027" w:rsidRDefault="00EF64AD" w:rsidP="00EF64AD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83" w:type="dxa"/>
            <w:vAlign w:val="center"/>
          </w:tcPr>
          <w:p w:rsidR="00EF64AD" w:rsidRPr="003C1AE3" w:rsidRDefault="00EF64AD" w:rsidP="00EF64AD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4143" w:type="dxa"/>
            <w:vAlign w:val="center"/>
          </w:tcPr>
          <w:p w:rsidR="00EF64AD" w:rsidRPr="008C33F3" w:rsidRDefault="00EF64AD" w:rsidP="00EF64AD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EF64AD" w:rsidRPr="008C33F3" w:rsidRDefault="00EF64AD" w:rsidP="00EF64AD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EF64AD" w:rsidRPr="00B24DD8" w:rsidRDefault="00EF64AD" w:rsidP="00EF64AD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990" w:type="dxa"/>
            <w:vAlign w:val="center"/>
          </w:tcPr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080" w:type="dxa"/>
            <w:vAlign w:val="center"/>
          </w:tcPr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07" w:type="dxa"/>
            <w:vAlign w:val="center"/>
          </w:tcPr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53" w:type="dxa"/>
            <w:vAlign w:val="center"/>
          </w:tcPr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00" w:type="dxa"/>
            <w:vAlign w:val="center"/>
          </w:tcPr>
          <w:p w:rsidR="00EF64AD" w:rsidRPr="00B24DD8" w:rsidRDefault="00EF64AD" w:rsidP="00EF64AD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860" w:type="dxa"/>
            <w:vAlign w:val="center"/>
          </w:tcPr>
          <w:p w:rsidR="00EF64AD" w:rsidRPr="00B24DD8" w:rsidRDefault="00EF64AD" w:rsidP="00EF64AD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8971E4" w:rsidTr="00F00AD4">
        <w:trPr>
          <w:trHeight w:val="835"/>
        </w:trPr>
        <w:tc>
          <w:tcPr>
            <w:tcW w:w="772" w:type="dxa"/>
            <w:vAlign w:val="center"/>
          </w:tcPr>
          <w:p w:rsidR="008971E4" w:rsidRPr="00D76416" w:rsidRDefault="008971E4" w:rsidP="000A263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 w:rsidRPr="00D76416"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8971E4" w:rsidRPr="00D76416" w:rsidRDefault="009725A7" w:rsidP="000A263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9</w:t>
            </w:r>
            <w:r w:rsidR="008971E4" w:rsidRPr="00D76416"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8971E4" w:rsidRPr="00D76416" w:rsidRDefault="008971E4" w:rsidP="000A2630">
            <w:pPr>
              <w:ind w:right="-156" w:firstLine="65"/>
              <w:jc w:val="center"/>
              <w:rPr>
                <w:b/>
                <w:lang w:val="sr-Cyrl-CS"/>
              </w:rPr>
            </w:pPr>
            <w:r w:rsidRPr="00D76416">
              <w:rPr>
                <w:b/>
                <w:lang w:val="sr-Cyrl-CS"/>
              </w:rPr>
              <w:t>Запремина призме</w:t>
            </w:r>
          </w:p>
        </w:tc>
        <w:tc>
          <w:tcPr>
            <w:tcW w:w="1080" w:type="dxa"/>
            <w:vAlign w:val="center"/>
          </w:tcPr>
          <w:p w:rsidR="008971E4" w:rsidRPr="007959D6" w:rsidRDefault="008971E4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990" w:type="dxa"/>
            <w:vAlign w:val="center"/>
          </w:tcPr>
          <w:p w:rsidR="008971E4" w:rsidRPr="007959D6" w:rsidRDefault="008971E4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080" w:type="dxa"/>
            <w:vAlign w:val="center"/>
          </w:tcPr>
          <w:p w:rsidR="008971E4" w:rsidRPr="007959D6" w:rsidRDefault="008971E4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07" w:type="dxa"/>
            <w:vAlign w:val="center"/>
          </w:tcPr>
          <w:p w:rsidR="008971E4" w:rsidRPr="007959D6" w:rsidRDefault="008971E4" w:rsidP="000A2630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8971E4" w:rsidRPr="007959D6" w:rsidRDefault="008971E4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8971E4" w:rsidRPr="007959D6" w:rsidRDefault="008971E4" w:rsidP="000A2630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8971E4" w:rsidRPr="006B4512" w:rsidRDefault="008971E4" w:rsidP="000A2630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Примене одређеног интеграла за одређивање запремина ротационих тела.</w:t>
            </w:r>
          </w:p>
        </w:tc>
        <w:tc>
          <w:tcPr>
            <w:tcW w:w="1860" w:type="dxa"/>
            <w:vAlign w:val="center"/>
          </w:tcPr>
          <w:p w:rsidR="008971E4" w:rsidRPr="003C1AE3" w:rsidRDefault="008971E4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9725A7" w:rsidTr="00F00AD4">
        <w:trPr>
          <w:trHeight w:val="835"/>
        </w:trPr>
        <w:tc>
          <w:tcPr>
            <w:tcW w:w="772" w:type="dxa"/>
            <w:vAlign w:val="center"/>
          </w:tcPr>
          <w:p w:rsidR="009725A7" w:rsidRPr="00A10877" w:rsidRDefault="009725A7" w:rsidP="000A263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9725A7" w:rsidRPr="001C3CB6" w:rsidRDefault="009725A7" w:rsidP="000A263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10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9725A7" w:rsidRPr="00897D5C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Пирамида и равни пресеци пирамиде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99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07" w:type="dxa"/>
            <w:vAlign w:val="center"/>
          </w:tcPr>
          <w:p w:rsidR="009725A7" w:rsidRPr="007959D6" w:rsidRDefault="009725A7" w:rsidP="000A2630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9725A7" w:rsidRPr="007959D6" w:rsidRDefault="009725A7" w:rsidP="000A2630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9725A7" w:rsidRPr="006B4512" w:rsidRDefault="009725A7" w:rsidP="000A2630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Формуле за израчунавање површина елементарних фигура.</w:t>
            </w:r>
          </w:p>
        </w:tc>
        <w:tc>
          <w:tcPr>
            <w:tcW w:w="1860" w:type="dxa"/>
            <w:vAlign w:val="center"/>
          </w:tcPr>
          <w:p w:rsidR="009725A7" w:rsidRPr="003C1AE3" w:rsidRDefault="009725A7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9725A7" w:rsidTr="00F00AD4">
        <w:trPr>
          <w:trHeight w:val="835"/>
        </w:trPr>
        <w:tc>
          <w:tcPr>
            <w:tcW w:w="772" w:type="dxa"/>
            <w:vAlign w:val="center"/>
          </w:tcPr>
          <w:p w:rsidR="009725A7" w:rsidRPr="00A10877" w:rsidRDefault="009725A7" w:rsidP="000A263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9725A7" w:rsidRPr="001C3CB6" w:rsidRDefault="009725A7" w:rsidP="000A263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11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9725A7" w:rsidRPr="00897D5C" w:rsidRDefault="009725A7" w:rsidP="000A2630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lang w:val="sr-Cyrl-CS"/>
              </w:rPr>
              <w:t>Пирамида и равни пресеци пирамиде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99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07" w:type="dxa"/>
            <w:vAlign w:val="center"/>
          </w:tcPr>
          <w:p w:rsidR="009725A7" w:rsidRPr="007959D6" w:rsidRDefault="009725A7" w:rsidP="000A2630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9725A7" w:rsidRPr="00A10877" w:rsidRDefault="009725A7" w:rsidP="000A2630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Примене одређеног интеграла за одређивање површина ротационих тела.</w:t>
            </w:r>
          </w:p>
        </w:tc>
        <w:tc>
          <w:tcPr>
            <w:tcW w:w="1860" w:type="dxa"/>
            <w:vAlign w:val="center"/>
          </w:tcPr>
          <w:p w:rsidR="009725A7" w:rsidRPr="003C1AE3" w:rsidRDefault="009725A7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9725A7" w:rsidTr="00F00AD4">
        <w:trPr>
          <w:trHeight w:val="835"/>
        </w:trPr>
        <w:tc>
          <w:tcPr>
            <w:tcW w:w="772" w:type="dxa"/>
            <w:vAlign w:val="center"/>
          </w:tcPr>
          <w:p w:rsidR="009725A7" w:rsidRPr="00897D5C" w:rsidRDefault="009725A7" w:rsidP="000A263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9725A7" w:rsidRPr="00A10877" w:rsidRDefault="009725A7" w:rsidP="000A263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12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9725A7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</w:p>
          <w:p w:rsidR="009725A7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Површина </w:t>
            </w:r>
            <w:r w:rsidR="00E300A3">
              <w:rPr>
                <w:b/>
                <w:lang w:val="sr-Cyrl-CS"/>
              </w:rPr>
              <w:t xml:space="preserve">и запремина </w:t>
            </w:r>
            <w:r>
              <w:rPr>
                <w:b/>
                <w:lang w:val="sr-Cyrl-CS"/>
              </w:rPr>
              <w:t>пирамиде</w:t>
            </w:r>
          </w:p>
          <w:p w:rsidR="009725A7" w:rsidRPr="00897D5C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99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07" w:type="dxa"/>
            <w:vAlign w:val="center"/>
          </w:tcPr>
          <w:p w:rsidR="009725A7" w:rsidRPr="007959D6" w:rsidRDefault="009725A7" w:rsidP="000A2630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9725A7" w:rsidRPr="007959D6" w:rsidRDefault="009725A7" w:rsidP="000A2630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9725A7" w:rsidRPr="003D45E4" w:rsidRDefault="009725A7" w:rsidP="000A2630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Примене одређеног интеграла за одређивање површина ротационих тела.</w:t>
            </w:r>
          </w:p>
        </w:tc>
        <w:tc>
          <w:tcPr>
            <w:tcW w:w="1860" w:type="dxa"/>
            <w:vAlign w:val="center"/>
          </w:tcPr>
          <w:p w:rsidR="009725A7" w:rsidRPr="003C1AE3" w:rsidRDefault="009725A7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9725A7" w:rsidTr="00F00AD4">
        <w:trPr>
          <w:trHeight w:val="835"/>
        </w:trPr>
        <w:tc>
          <w:tcPr>
            <w:tcW w:w="772" w:type="dxa"/>
            <w:vAlign w:val="center"/>
          </w:tcPr>
          <w:p w:rsidR="009725A7" w:rsidRPr="00897D5C" w:rsidRDefault="009725A7" w:rsidP="000A263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9725A7" w:rsidRPr="00A10877" w:rsidRDefault="009725A7" w:rsidP="000A263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13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9725A7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</w:p>
          <w:p w:rsidR="009725A7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Површина </w:t>
            </w:r>
            <w:r w:rsidR="00E300A3">
              <w:rPr>
                <w:b/>
                <w:lang w:val="sr-Cyrl-CS"/>
              </w:rPr>
              <w:t xml:space="preserve">и запремина </w:t>
            </w:r>
            <w:r>
              <w:rPr>
                <w:b/>
                <w:lang w:val="sr-Cyrl-CS"/>
              </w:rPr>
              <w:t>пирамиде</w:t>
            </w:r>
          </w:p>
          <w:p w:rsidR="009725A7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</w:p>
          <w:p w:rsidR="009725A7" w:rsidRPr="00897D5C" w:rsidRDefault="009725A7" w:rsidP="000A2630">
            <w:pPr>
              <w:ind w:right="-156"/>
              <w:jc w:val="center"/>
              <w:rPr>
                <w:b/>
                <w:lang w:val="sr-Cyrl-CS"/>
              </w:rPr>
            </w:pP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99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07" w:type="dxa"/>
            <w:vAlign w:val="center"/>
          </w:tcPr>
          <w:p w:rsidR="009725A7" w:rsidRPr="007959D6" w:rsidRDefault="009725A7" w:rsidP="000A2630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9725A7" w:rsidRPr="003D45E4" w:rsidRDefault="009725A7" w:rsidP="000A2630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Физика.</w:t>
            </w:r>
          </w:p>
        </w:tc>
        <w:tc>
          <w:tcPr>
            <w:tcW w:w="1860" w:type="dxa"/>
            <w:vAlign w:val="center"/>
          </w:tcPr>
          <w:p w:rsidR="009725A7" w:rsidRPr="003C1AE3" w:rsidRDefault="009725A7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9725A7" w:rsidTr="00F00AD4">
        <w:trPr>
          <w:trHeight w:val="835"/>
        </w:trPr>
        <w:tc>
          <w:tcPr>
            <w:tcW w:w="772" w:type="dxa"/>
            <w:vAlign w:val="center"/>
          </w:tcPr>
          <w:p w:rsidR="009725A7" w:rsidRPr="00897D5C" w:rsidRDefault="009725A7" w:rsidP="000A263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9725A7" w:rsidRPr="00A10877" w:rsidRDefault="009725A7" w:rsidP="000A263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14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9725A7" w:rsidRPr="00897D5C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Површина </w:t>
            </w:r>
            <w:r w:rsidR="00E300A3">
              <w:rPr>
                <w:b/>
                <w:lang w:val="sr-Cyrl-CS"/>
              </w:rPr>
              <w:t xml:space="preserve">и запремина </w:t>
            </w:r>
            <w:r>
              <w:rPr>
                <w:b/>
                <w:lang w:val="sr-Cyrl-CS"/>
              </w:rPr>
              <w:t>пирамиде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99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07" w:type="dxa"/>
            <w:vAlign w:val="center"/>
          </w:tcPr>
          <w:p w:rsidR="009725A7" w:rsidRPr="007959D6" w:rsidRDefault="009725A7" w:rsidP="000A2630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9725A7" w:rsidRPr="003D45E4" w:rsidRDefault="009725A7" w:rsidP="000A2630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Физика.</w:t>
            </w:r>
          </w:p>
        </w:tc>
        <w:tc>
          <w:tcPr>
            <w:tcW w:w="1860" w:type="dxa"/>
            <w:vAlign w:val="center"/>
          </w:tcPr>
          <w:p w:rsidR="009725A7" w:rsidRPr="003C1AE3" w:rsidRDefault="009725A7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9725A7" w:rsidTr="00F00AD4">
        <w:trPr>
          <w:trHeight w:val="835"/>
        </w:trPr>
        <w:tc>
          <w:tcPr>
            <w:tcW w:w="772" w:type="dxa"/>
            <w:vAlign w:val="center"/>
          </w:tcPr>
          <w:p w:rsidR="009725A7" w:rsidRPr="00A10877" w:rsidRDefault="009725A7" w:rsidP="000A263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9725A7" w:rsidRPr="001C3CB6" w:rsidRDefault="009725A7" w:rsidP="000A263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15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9725A7" w:rsidRPr="00897D5C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Зарубљена пирамида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99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07" w:type="dxa"/>
            <w:vAlign w:val="center"/>
          </w:tcPr>
          <w:p w:rsidR="009725A7" w:rsidRPr="007959D6" w:rsidRDefault="009725A7" w:rsidP="000A2630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9725A7" w:rsidRPr="007959D6" w:rsidRDefault="009725A7" w:rsidP="000A2630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9725A7" w:rsidRPr="00A10877" w:rsidRDefault="009725A7" w:rsidP="000A2630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Примене одређеног интеграла за одређивање површина ротационих тела.</w:t>
            </w:r>
          </w:p>
        </w:tc>
        <w:tc>
          <w:tcPr>
            <w:tcW w:w="1860" w:type="dxa"/>
            <w:vAlign w:val="center"/>
          </w:tcPr>
          <w:p w:rsidR="009725A7" w:rsidRPr="003C1AE3" w:rsidRDefault="009725A7" w:rsidP="005B792C">
            <w:pPr>
              <w:ind w:right="157"/>
              <w:jc w:val="center"/>
              <w:rPr>
                <w:lang w:val="sr-Cyrl-CS"/>
              </w:rPr>
            </w:pPr>
          </w:p>
        </w:tc>
      </w:tr>
      <w:tr w:rsidR="009725A7" w:rsidTr="00F00AD4">
        <w:trPr>
          <w:trHeight w:val="835"/>
        </w:trPr>
        <w:tc>
          <w:tcPr>
            <w:tcW w:w="772" w:type="dxa"/>
            <w:vAlign w:val="center"/>
          </w:tcPr>
          <w:p w:rsidR="009725A7" w:rsidRPr="00897D5C" w:rsidRDefault="009725A7" w:rsidP="000A263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9725A7" w:rsidRPr="00A10877" w:rsidRDefault="009725A7" w:rsidP="000A263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</w:rPr>
              <w:t>16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9725A7" w:rsidRPr="00897D5C" w:rsidRDefault="009725A7" w:rsidP="000A2630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Површина зарубљене пирамиде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99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080" w:type="dxa"/>
            <w:vAlign w:val="center"/>
          </w:tcPr>
          <w:p w:rsidR="009725A7" w:rsidRPr="007959D6" w:rsidRDefault="009725A7" w:rsidP="000A2630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07" w:type="dxa"/>
            <w:vAlign w:val="center"/>
          </w:tcPr>
          <w:p w:rsidR="009725A7" w:rsidRPr="007959D6" w:rsidRDefault="009725A7" w:rsidP="000A2630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9725A7" w:rsidRPr="007959D6" w:rsidRDefault="009725A7" w:rsidP="000A2630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9725A7" w:rsidRPr="007959D6" w:rsidRDefault="009725A7" w:rsidP="000A2630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9725A7" w:rsidRPr="003D45E4" w:rsidRDefault="009725A7" w:rsidP="000A2630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Примене одређеног интеграла за одређивање површина ротационих тела.</w:t>
            </w:r>
          </w:p>
        </w:tc>
        <w:tc>
          <w:tcPr>
            <w:tcW w:w="1860" w:type="dxa"/>
            <w:vAlign w:val="center"/>
          </w:tcPr>
          <w:p w:rsidR="009725A7" w:rsidRPr="003C1AE3" w:rsidRDefault="009725A7" w:rsidP="005B792C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6F2288" w:rsidRDefault="006F2288" w:rsidP="00C31F32">
      <w:pPr>
        <w:tabs>
          <w:tab w:val="left" w:pos="4820"/>
          <w:tab w:val="left" w:pos="7371"/>
          <w:tab w:val="left" w:pos="8080"/>
          <w:tab w:val="left" w:pos="8931"/>
        </w:tabs>
        <w:spacing w:before="200"/>
        <w:ind w:left="720"/>
        <w:jc w:val="both"/>
        <w:rPr>
          <w:lang w:val="sr-Cyrl-CS"/>
        </w:rPr>
      </w:pPr>
    </w:p>
    <w:p w:rsidR="00386DD5" w:rsidRPr="007123C5" w:rsidRDefault="009725A7" w:rsidP="00386DD5">
      <w:pPr>
        <w:tabs>
          <w:tab w:val="left" w:pos="4820"/>
          <w:tab w:val="left" w:pos="7371"/>
          <w:tab w:val="left" w:pos="8080"/>
          <w:tab w:val="left" w:pos="8931"/>
        </w:tabs>
        <w:spacing w:before="200"/>
        <w:rPr>
          <w:lang w:val="sr-Cyrl-CS"/>
        </w:rPr>
      </w:pPr>
      <w:r>
        <w:t xml:space="preserve">                                                  </w:t>
      </w:r>
      <w:r w:rsidR="007E7353">
        <w:rPr>
          <w:lang w:val="sr-Cyrl-CS"/>
        </w:rPr>
        <w:t xml:space="preserve"> </w:t>
      </w:r>
      <w:r w:rsidR="00D65D86">
        <w:rPr>
          <w:lang w:val="sr-Cyrl-CS"/>
        </w:rPr>
        <w:t xml:space="preserve">  </w:t>
      </w:r>
      <w:r>
        <w:t xml:space="preserve">                                  </w:t>
      </w:r>
      <w:r w:rsidR="00D65D86">
        <w:rPr>
          <w:lang w:val="sr-Cyrl-CS"/>
        </w:rPr>
        <w:t xml:space="preserve">Датум </w:t>
      </w:r>
      <w:r w:rsidR="00781BC5">
        <w:t xml:space="preserve">  </w:t>
      </w:r>
      <w:r w:rsidR="009A088C">
        <w:rPr>
          <w:lang w:val="sr-Cyrl-CS"/>
        </w:rPr>
        <w:t>0</w:t>
      </w:r>
      <w:r w:rsidR="00D65D86">
        <w:rPr>
          <w:lang w:val="sr-Cyrl-CS"/>
        </w:rPr>
        <w:t>1</w:t>
      </w:r>
      <w:r w:rsidR="009A088C">
        <w:rPr>
          <w:lang w:val="sr-Cyrl-CS"/>
        </w:rPr>
        <w:t>.  09.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7E7353">
        <w:rPr>
          <w:lang w:val="sr-Cyrl-CS"/>
        </w:rPr>
        <w:t xml:space="preserve">4. </w:t>
      </w:r>
      <w:r w:rsidR="001C3B34">
        <w:rPr>
          <w:lang w:val="sr-Cyrl-CS"/>
        </w:rPr>
        <w:t>год.</w:t>
      </w:r>
      <w:r>
        <w:t xml:space="preserve">                                    </w:t>
      </w:r>
      <w:r w:rsidR="001C3B34">
        <w:rPr>
          <w:lang w:val="sr-Cyrl-CS"/>
        </w:rPr>
        <w:tab/>
        <w:t>Предметни наставник</w:t>
      </w:r>
      <w:r w:rsidR="007E7353">
        <w:rPr>
          <w:lang w:val="sr-Cyrl-CS"/>
        </w:rPr>
        <w:t>:</w:t>
      </w:r>
      <w:r w:rsidR="00781BC5">
        <w:t xml:space="preserve"> </w:t>
      </w:r>
      <w:r w:rsidR="00C31F32">
        <w:rPr>
          <w:lang w:val="sr-Cyrl-CS"/>
        </w:rPr>
        <w:t xml:space="preserve">      </w:t>
      </w:r>
      <w:r w:rsidR="00386DD5" w:rsidRPr="007123C5">
        <w:rPr>
          <w:rFonts w:ascii="Mistral" w:hAnsi="Mistral"/>
          <w:sz w:val="36"/>
          <w:lang w:val="sr-Cyrl-CS"/>
        </w:rPr>
        <w:t>Јасмина Мицић</w:t>
      </w:r>
      <w:r w:rsidR="00386DD5" w:rsidRPr="007123C5">
        <w:rPr>
          <w:sz w:val="36"/>
          <w:lang w:val="sr-Cyrl-CS"/>
        </w:rPr>
        <w:t xml:space="preserve"> </w:t>
      </w:r>
    </w:p>
    <w:p w:rsidR="001C3B34" w:rsidRPr="00386DD5" w:rsidRDefault="001C3B34" w:rsidP="00386DD5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</w:pPr>
    </w:p>
    <w:sectPr w:rsidR="001C3B34" w:rsidRPr="00386DD5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33C0B"/>
    <w:rsid w:val="000706B5"/>
    <w:rsid w:val="0007698C"/>
    <w:rsid w:val="000815A6"/>
    <w:rsid w:val="000B7CC6"/>
    <w:rsid w:val="00111228"/>
    <w:rsid w:val="001A53FB"/>
    <w:rsid w:val="001C038E"/>
    <w:rsid w:val="001C3B34"/>
    <w:rsid w:val="001C3CB6"/>
    <w:rsid w:val="001F7D50"/>
    <w:rsid w:val="00230751"/>
    <w:rsid w:val="0024698D"/>
    <w:rsid w:val="0026150A"/>
    <w:rsid w:val="002B15A0"/>
    <w:rsid w:val="002B6C0E"/>
    <w:rsid w:val="002D7FE9"/>
    <w:rsid w:val="002E7C88"/>
    <w:rsid w:val="00317E05"/>
    <w:rsid w:val="003259A0"/>
    <w:rsid w:val="00341E94"/>
    <w:rsid w:val="00350E1B"/>
    <w:rsid w:val="00374709"/>
    <w:rsid w:val="00386DD5"/>
    <w:rsid w:val="00397A7A"/>
    <w:rsid w:val="003A6C7A"/>
    <w:rsid w:val="003C78AF"/>
    <w:rsid w:val="003D45E4"/>
    <w:rsid w:val="00417079"/>
    <w:rsid w:val="0042025E"/>
    <w:rsid w:val="00424BA5"/>
    <w:rsid w:val="004506B3"/>
    <w:rsid w:val="00467345"/>
    <w:rsid w:val="00490153"/>
    <w:rsid w:val="0049278E"/>
    <w:rsid w:val="004A660A"/>
    <w:rsid w:val="004B622C"/>
    <w:rsid w:val="004C459E"/>
    <w:rsid w:val="004D074D"/>
    <w:rsid w:val="004D6C21"/>
    <w:rsid w:val="004E5AB2"/>
    <w:rsid w:val="00530B72"/>
    <w:rsid w:val="005352B8"/>
    <w:rsid w:val="00566BED"/>
    <w:rsid w:val="00580D49"/>
    <w:rsid w:val="00597DCC"/>
    <w:rsid w:val="005A3B45"/>
    <w:rsid w:val="005B50C3"/>
    <w:rsid w:val="005B792C"/>
    <w:rsid w:val="005C56E2"/>
    <w:rsid w:val="00603E36"/>
    <w:rsid w:val="00613361"/>
    <w:rsid w:val="006136F8"/>
    <w:rsid w:val="0061411E"/>
    <w:rsid w:val="00633044"/>
    <w:rsid w:val="006414EF"/>
    <w:rsid w:val="00667EC6"/>
    <w:rsid w:val="00685E17"/>
    <w:rsid w:val="006937CA"/>
    <w:rsid w:val="006A0074"/>
    <w:rsid w:val="006B4512"/>
    <w:rsid w:val="006C7134"/>
    <w:rsid w:val="006F2288"/>
    <w:rsid w:val="007615CF"/>
    <w:rsid w:val="00776A0C"/>
    <w:rsid w:val="00781BC5"/>
    <w:rsid w:val="007847F5"/>
    <w:rsid w:val="00794BAB"/>
    <w:rsid w:val="00797244"/>
    <w:rsid w:val="007C3302"/>
    <w:rsid w:val="007E7353"/>
    <w:rsid w:val="00837368"/>
    <w:rsid w:val="0088424C"/>
    <w:rsid w:val="008971E4"/>
    <w:rsid w:val="00897D5C"/>
    <w:rsid w:val="008F483F"/>
    <w:rsid w:val="009139A2"/>
    <w:rsid w:val="00917ABA"/>
    <w:rsid w:val="009725A7"/>
    <w:rsid w:val="009A088C"/>
    <w:rsid w:val="009F0742"/>
    <w:rsid w:val="00A10877"/>
    <w:rsid w:val="00A44773"/>
    <w:rsid w:val="00A62673"/>
    <w:rsid w:val="00A761DE"/>
    <w:rsid w:val="00AC2896"/>
    <w:rsid w:val="00B24DD8"/>
    <w:rsid w:val="00B43088"/>
    <w:rsid w:val="00B652EB"/>
    <w:rsid w:val="00BA47BC"/>
    <w:rsid w:val="00BE364A"/>
    <w:rsid w:val="00C31F32"/>
    <w:rsid w:val="00C50C80"/>
    <w:rsid w:val="00C85B77"/>
    <w:rsid w:val="00C879F1"/>
    <w:rsid w:val="00C94DAB"/>
    <w:rsid w:val="00D521B1"/>
    <w:rsid w:val="00D65D86"/>
    <w:rsid w:val="00D76416"/>
    <w:rsid w:val="00D84CC5"/>
    <w:rsid w:val="00D95B60"/>
    <w:rsid w:val="00DA6835"/>
    <w:rsid w:val="00DA6F6C"/>
    <w:rsid w:val="00DB395A"/>
    <w:rsid w:val="00DC105A"/>
    <w:rsid w:val="00DE317D"/>
    <w:rsid w:val="00DE7234"/>
    <w:rsid w:val="00DF2240"/>
    <w:rsid w:val="00DF4D8F"/>
    <w:rsid w:val="00E06C5C"/>
    <w:rsid w:val="00E300A3"/>
    <w:rsid w:val="00E66B31"/>
    <w:rsid w:val="00EC2BE5"/>
    <w:rsid w:val="00EF64AD"/>
    <w:rsid w:val="00F00AD4"/>
    <w:rsid w:val="00F039D1"/>
    <w:rsid w:val="00F34940"/>
    <w:rsid w:val="00F777A3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24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3CF9E-99A9-4A24-9B01-86D12DC44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34</TotalTime>
  <Pages>2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3699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7</cp:revision>
  <cp:lastPrinted>2012-09-01T11:41:00Z</cp:lastPrinted>
  <dcterms:created xsi:type="dcterms:W3CDTF">2014-09-08T21:33:00Z</dcterms:created>
  <dcterms:modified xsi:type="dcterms:W3CDTF">2014-10-03T06:47:00Z</dcterms:modified>
</cp:coreProperties>
</file>