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34" w:rsidRPr="00617BCD" w:rsidRDefault="001C3B34" w:rsidP="001C3B34">
      <w:pPr>
        <w:rPr>
          <w:lang w:val="sr-Latn-CS"/>
        </w:rPr>
      </w:pPr>
      <w:r>
        <w:rPr>
          <w:lang w:val="sr-Latn-CS"/>
        </w:rPr>
        <w:t xml:space="preserve">                          </w:t>
      </w:r>
    </w:p>
    <w:p w:rsidR="001C3B34" w:rsidRPr="00961489" w:rsidRDefault="001C3B34" w:rsidP="001C3B34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3C1AE3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  <w:r w:rsidR="00961489">
        <w:rPr>
          <w:b/>
          <w:spacing w:val="20"/>
          <w:sz w:val="28"/>
          <w:szCs w:val="28"/>
        </w:rPr>
        <w:t xml:space="preserve"> </w:t>
      </w:r>
      <w:r w:rsidR="00961489">
        <w:rPr>
          <w:b/>
          <w:spacing w:val="20"/>
          <w:sz w:val="28"/>
          <w:szCs w:val="28"/>
          <w:lang w:val="sr-Cyrl-CS"/>
        </w:rPr>
        <w:t xml:space="preserve">ЗА </w:t>
      </w:r>
      <w:r w:rsidR="00961489">
        <w:rPr>
          <w:b/>
          <w:spacing w:val="20"/>
          <w:sz w:val="28"/>
          <w:szCs w:val="28"/>
        </w:rPr>
        <w:t xml:space="preserve">III </w:t>
      </w:r>
      <w:r w:rsidR="00961489">
        <w:rPr>
          <w:b/>
          <w:spacing w:val="20"/>
          <w:sz w:val="28"/>
          <w:szCs w:val="28"/>
          <w:lang w:val="sr-Cyrl-CS"/>
        </w:rPr>
        <w:t>РАЗРЕД ДРУШТВЕНО-ЈЕЗИЧКОГ СМЕРА</w:t>
      </w:r>
    </w:p>
    <w:p w:rsidR="001C3B34" w:rsidRDefault="00DB5AC8" w:rsidP="001C3B34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noProof/>
          <w:spacing w:val="20"/>
          <w:sz w:val="22"/>
          <w:szCs w:val="22"/>
        </w:rPr>
        <w:pict>
          <v:line id="_x0000_s1027" style="position:absolute;left:0;text-align:left;z-index:251653632" from="696.9pt,11.1pt" to="718.25pt,11.1pt" strokeweight="1pt">
            <v:stroke dashstyle="1 1" endcap="round"/>
          </v:line>
        </w:pict>
      </w:r>
      <w:r>
        <w:rPr>
          <w:b/>
          <w:noProof/>
          <w:spacing w:val="20"/>
          <w:sz w:val="22"/>
          <w:szCs w:val="22"/>
        </w:rPr>
        <w:pict>
          <v:line id="_x0000_s1026" style="position:absolute;left:0;text-align:left;z-index:251652608" from="658.75pt,11.1pt" to="680.1pt,11.1pt" strokeweight="1pt">
            <v:stroke dashstyle="1 1" endcap="round"/>
          </v:line>
        </w:pict>
      </w:r>
      <w:r w:rsidR="001C3B34">
        <w:rPr>
          <w:b/>
          <w:spacing w:val="20"/>
          <w:sz w:val="22"/>
          <w:szCs w:val="22"/>
          <w:lang w:val="sr-Cyrl-CS"/>
        </w:rPr>
        <w:t xml:space="preserve"> 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>Школска</w:t>
      </w:r>
      <w:r w:rsidR="001C3B34" w:rsidRPr="00D65D86">
        <w:rPr>
          <w:b/>
          <w:spacing w:val="20"/>
          <w:szCs w:val="22"/>
          <w:lang w:val="sr-Cyrl-CS"/>
        </w:rPr>
        <w:t xml:space="preserve"> 20</w:t>
      </w:r>
      <w:r w:rsidR="00D65D86">
        <w:rPr>
          <w:b/>
          <w:spacing w:val="20"/>
          <w:szCs w:val="22"/>
        </w:rPr>
        <w:t>14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 xml:space="preserve"> / </w:t>
      </w:r>
      <w:r w:rsidR="001C3B34" w:rsidRPr="00D65D86">
        <w:rPr>
          <w:b/>
          <w:spacing w:val="20"/>
          <w:szCs w:val="22"/>
          <w:lang w:val="sr-Cyrl-CS"/>
        </w:rPr>
        <w:t>20</w:t>
      </w:r>
      <w:r w:rsidR="00D65D86">
        <w:rPr>
          <w:b/>
          <w:spacing w:val="20"/>
        </w:rPr>
        <w:t>15.</w:t>
      </w:r>
      <w:r w:rsidR="001C3B34" w:rsidRPr="006524FE">
        <w:rPr>
          <w:b/>
          <w:spacing w:val="20"/>
          <w:sz w:val="22"/>
          <w:szCs w:val="22"/>
          <w:lang w:val="sr-Cyrl-CS"/>
        </w:rPr>
        <w:t>година</w:t>
      </w:r>
    </w:p>
    <w:p w:rsidR="001C3B34" w:rsidRDefault="00DB5AC8" w:rsidP="001C3B34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  <w:lang w:val="sr-Cyrl-CS"/>
        </w:rPr>
      </w:pPr>
      <w:r w:rsidRPr="00DB5AC8">
        <w:rPr>
          <w:b/>
          <w:noProof/>
          <w:spacing w:val="20"/>
          <w:sz w:val="22"/>
          <w:szCs w:val="22"/>
        </w:rPr>
        <w:pict>
          <v:line id="_x0000_s1028" style="position:absolute;left:0;text-align:left;z-index:251654656" from="316.5pt,15.35pt" to="421.4pt,15.35pt" strokeweight="1pt">
            <v:stroke dashstyle="1 1" endcap="round"/>
          </v:line>
        </w:pict>
      </w:r>
      <w:r w:rsidRPr="00DB5AC8">
        <w:rPr>
          <w:b/>
          <w:noProof/>
          <w:spacing w:val="20"/>
          <w:sz w:val="22"/>
          <w:szCs w:val="22"/>
        </w:rPr>
        <w:pict>
          <v:line id="_x0000_s1029" style="position:absolute;left:0;text-align:left;z-index:251655680" from="439.2pt,15.35pt" to="460.55pt,15.35pt" strokeweight="1pt">
            <v:stroke dashstyle="1 1" endcap="round"/>
          </v:line>
        </w:pict>
      </w:r>
      <w:r w:rsidR="001C3B34">
        <w:rPr>
          <w:b/>
          <w:spacing w:val="20"/>
          <w:lang w:val="sr-Cyrl-CS"/>
        </w:rPr>
        <w:t xml:space="preserve"> 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ЗА МЕСЕЦ</w:t>
      </w:r>
      <w:r w:rsidR="001C3B34">
        <w:rPr>
          <w:b/>
          <w:spacing w:val="20"/>
          <w:lang w:val="sr-Cyrl-CS"/>
        </w:rPr>
        <w:t xml:space="preserve">  </w:t>
      </w:r>
      <w:bookmarkStart w:id="0" w:name="Dropdown1"/>
      <w:r w:rsidR="006937CA">
        <w:rPr>
          <w:b/>
          <w:spacing w:val="20"/>
        </w:rPr>
        <w:t xml:space="preserve"> </w:t>
      </w:r>
      <w:bookmarkEnd w:id="0"/>
      <w:r w:rsidR="00776A0C">
        <w:rPr>
          <w:b/>
          <w:spacing w:val="20"/>
          <w:lang w:val="sr-Cyrl-CS"/>
        </w:rPr>
        <w:t>СЕПТЕМБАР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20</w:t>
      </w:r>
      <w:r w:rsidR="00D65D86">
        <w:rPr>
          <w:b/>
          <w:spacing w:val="20"/>
          <w:lang w:val="sr-Latn-CS"/>
        </w:rPr>
        <w:t>14</w:t>
      </w:r>
      <w:r w:rsidR="003C78AF">
        <w:rPr>
          <w:b/>
          <w:spacing w:val="20"/>
          <w:lang w:val="sr-Latn-CS"/>
        </w:rPr>
        <w:t>.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ГОДИНЕ</w:t>
      </w:r>
    </w:p>
    <w:p w:rsidR="001C3B34" w:rsidRDefault="00DB5AC8" w:rsidP="001C3B3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</w:rPr>
      </w:pPr>
      <w:r>
        <w:rPr>
          <w:noProof/>
          <w:spacing w:val="20"/>
        </w:rPr>
        <w:pict>
          <v:line id="_x0000_s1032" style="position:absolute;left:0;text-align:left;z-index:251658752" from="706.35pt,27.15pt" to="756.1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1" style="position:absolute;left:0;text-align:left;z-index:251657728" from="481.85pt,27.15pt" to="571.6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0" style="position:absolute;left:0;text-align:left;z-index:251656704" from="119.15pt,27.15pt" to="435.6pt,27.15pt" strokeweight="1pt">
            <v:stroke dashstyle="1 1" endcap="round"/>
          </v:line>
        </w:pict>
      </w:r>
      <w:r w:rsidR="001C3B34" w:rsidRPr="00A56027">
        <w:rPr>
          <w:spacing w:val="20"/>
          <w:lang w:val="sr-Cyrl-CS"/>
        </w:rPr>
        <w:t>Назив предмета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</w:t>
      </w:r>
      <w:r w:rsidR="00D65D86">
        <w:rPr>
          <w:b/>
          <w:spacing w:val="20"/>
          <w:sz w:val="23"/>
          <w:szCs w:val="23"/>
        </w:rPr>
        <w:t xml:space="preserve">       </w:t>
      </w:r>
      <w:r w:rsidR="00011F48">
        <w:rPr>
          <w:b/>
          <w:spacing w:val="20"/>
          <w:sz w:val="23"/>
          <w:szCs w:val="23"/>
          <w:lang w:val="sr-Cyrl-CS"/>
        </w:rPr>
        <w:t xml:space="preserve">  </w:t>
      </w:r>
      <w:r w:rsidR="00D65D86">
        <w:rPr>
          <w:b/>
          <w:spacing w:val="20"/>
          <w:sz w:val="23"/>
          <w:szCs w:val="23"/>
        </w:rPr>
        <w:t xml:space="preserve"> </w:t>
      </w:r>
      <w:r w:rsidR="00011F48">
        <w:rPr>
          <w:b/>
          <w:spacing w:val="20"/>
          <w:sz w:val="23"/>
          <w:szCs w:val="23"/>
          <w:lang w:val="sr-Cyrl-CS"/>
        </w:rPr>
        <w:t>МАТЕМАТИКА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   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Разред</w:t>
      </w:r>
      <w:r w:rsidR="005C56E2">
        <w:rPr>
          <w:spacing w:val="20"/>
        </w:rPr>
        <w:t xml:space="preserve"> </w:t>
      </w:r>
      <w:r w:rsidR="00011F48">
        <w:rPr>
          <w:spacing w:val="20"/>
        </w:rPr>
        <w:t xml:space="preserve">     </w:t>
      </w:r>
      <w:r w:rsidR="002E7C88">
        <w:rPr>
          <w:b/>
          <w:spacing w:val="20"/>
        </w:rPr>
        <w:t>3</w:t>
      </w:r>
      <w:r w:rsidR="00B43088" w:rsidRPr="001C3CB6">
        <w:rPr>
          <w:b/>
          <w:spacing w:val="20"/>
          <w:lang w:val="sr-Cyrl-CS"/>
        </w:rPr>
        <w:t>.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Недељни фонд часова</w:t>
      </w:r>
      <w:r w:rsidR="001C3B34">
        <w:rPr>
          <w:spacing w:val="20"/>
          <w:lang w:val="sr-Cyrl-CS"/>
        </w:rPr>
        <w:t xml:space="preserve"> </w:t>
      </w:r>
      <w:r w:rsidR="00DE2FB1">
        <w:rPr>
          <w:spacing w:val="20"/>
          <w:lang w:val="sr-Cyrl-CS"/>
        </w:rPr>
        <w:t xml:space="preserve">    </w:t>
      </w:r>
      <w:r w:rsidR="00011F48">
        <w:rPr>
          <w:b/>
          <w:spacing w:val="20"/>
        </w:rPr>
        <w:t>2</w:t>
      </w:r>
    </w:p>
    <w:p w:rsidR="001C3B34" w:rsidRPr="005C56E2" w:rsidRDefault="00DB5AC8" w:rsidP="001C3B34">
      <w:pPr>
        <w:tabs>
          <w:tab w:val="left" w:pos="567"/>
          <w:tab w:val="left" w:pos="8789"/>
          <w:tab w:val="left" w:pos="11482"/>
        </w:tabs>
        <w:spacing w:before="300" w:line="312" w:lineRule="auto"/>
        <w:ind w:right="425"/>
        <w:rPr>
          <w:b/>
          <w:sz w:val="23"/>
          <w:szCs w:val="23"/>
        </w:rPr>
      </w:pPr>
      <w:r w:rsidRPr="00DB5AC8">
        <w:rPr>
          <w:noProof/>
          <w:spacing w:val="20"/>
        </w:rPr>
        <w:pict>
          <v:line id="_x0000_s1033" style="position:absolute;z-index:251659776" from="336.05pt,28.55pt" to="768.05pt,28.55pt" strokeweight="1pt">
            <v:stroke dashstyle="1 1" endcap="round"/>
          </v:line>
        </w:pict>
      </w:r>
      <w:r w:rsidR="001C3B34" w:rsidRPr="005E3A29">
        <w:rPr>
          <w:sz w:val="23"/>
          <w:szCs w:val="23"/>
          <w:lang w:val="sr-Cyrl-CS"/>
        </w:rPr>
        <w:t>Оцена остварености плана и разлози одступања за протекли месец</w:t>
      </w:r>
      <w:r w:rsidR="001C3B34">
        <w:rPr>
          <w:sz w:val="23"/>
          <w:szCs w:val="23"/>
          <w:lang w:val="sr-Cyrl-CS"/>
        </w:rPr>
        <w:t>:</w:t>
      </w:r>
      <w:r w:rsidR="006937CA">
        <w:rPr>
          <w:sz w:val="23"/>
          <w:szCs w:val="23"/>
        </w:rPr>
        <w:t xml:space="preserve">    </w:t>
      </w:r>
      <w:r w:rsidR="001C3B34">
        <w:rPr>
          <w:sz w:val="23"/>
          <w:szCs w:val="23"/>
          <w:lang w:val="sr-Cyrl-CS"/>
        </w:rPr>
        <w:t xml:space="preserve"> </w:t>
      </w:r>
    </w:p>
    <w:p w:rsidR="000706B5" w:rsidRPr="00DE2FB1" w:rsidRDefault="000706B5">
      <w:pPr>
        <w:rPr>
          <w:lang w:val="sr-Cyrl-CS"/>
        </w:rPr>
      </w:pPr>
    </w:p>
    <w:tbl>
      <w:tblPr>
        <w:tblpPr w:leftFromText="180" w:rightFromText="180" w:vertAnchor="page" w:horzAnchor="margin" w:tblpY="3350"/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5"/>
        <w:gridCol w:w="669"/>
        <w:gridCol w:w="3954"/>
        <w:gridCol w:w="1080"/>
        <w:gridCol w:w="1080"/>
        <w:gridCol w:w="1440"/>
        <w:gridCol w:w="990"/>
        <w:gridCol w:w="1800"/>
        <w:gridCol w:w="1890"/>
        <w:gridCol w:w="1650"/>
      </w:tblGrid>
      <w:tr w:rsidR="00C2019A" w:rsidTr="00674A0F">
        <w:trPr>
          <w:trHeight w:val="557"/>
        </w:trPr>
        <w:tc>
          <w:tcPr>
            <w:tcW w:w="795" w:type="dxa"/>
            <w:vAlign w:val="center"/>
          </w:tcPr>
          <w:p w:rsidR="00C2019A" w:rsidRPr="00A56027" w:rsidRDefault="00C2019A" w:rsidP="00C2019A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669" w:type="dxa"/>
            <w:vAlign w:val="center"/>
          </w:tcPr>
          <w:p w:rsidR="00C2019A" w:rsidRPr="003C1AE3" w:rsidRDefault="00C2019A" w:rsidP="00C2019A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3954" w:type="dxa"/>
            <w:vAlign w:val="center"/>
          </w:tcPr>
          <w:p w:rsidR="00C2019A" w:rsidRPr="008C33F3" w:rsidRDefault="00C2019A" w:rsidP="00C2019A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C2019A" w:rsidRPr="008C33F3" w:rsidRDefault="00C2019A" w:rsidP="00C2019A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44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99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80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90" w:type="dxa"/>
            <w:vAlign w:val="center"/>
          </w:tcPr>
          <w:p w:rsidR="00C2019A" w:rsidRPr="00B24DD8" w:rsidRDefault="00C2019A" w:rsidP="00C2019A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650" w:type="dxa"/>
            <w:vAlign w:val="center"/>
          </w:tcPr>
          <w:p w:rsidR="00C2019A" w:rsidRPr="00B24DD8" w:rsidRDefault="00C2019A" w:rsidP="00C2019A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674A0F" w:rsidTr="00674A0F">
        <w:trPr>
          <w:trHeight w:val="764"/>
        </w:trPr>
        <w:tc>
          <w:tcPr>
            <w:tcW w:w="795" w:type="dxa"/>
            <w:vAlign w:val="center"/>
          </w:tcPr>
          <w:p w:rsidR="00674A0F" w:rsidRPr="00CE6E5B" w:rsidRDefault="00674A0F" w:rsidP="00674A0F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674A0F" w:rsidRPr="00CE6E5B" w:rsidRDefault="00674A0F" w:rsidP="00674A0F">
            <w:pPr>
              <w:ind w:right="-85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1.</w:t>
            </w:r>
          </w:p>
        </w:tc>
        <w:tc>
          <w:tcPr>
            <w:tcW w:w="3954" w:type="dxa"/>
            <w:vAlign w:val="center"/>
          </w:tcPr>
          <w:p w:rsidR="00674A0F" w:rsidRPr="00CE6E5B" w:rsidRDefault="00674A0F" w:rsidP="00674A0F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Упознавање ученика са планом и програмом</w:t>
            </w:r>
          </w:p>
        </w:tc>
        <w:tc>
          <w:tcPr>
            <w:tcW w:w="1080" w:type="dxa"/>
            <w:vAlign w:val="center"/>
          </w:tcPr>
          <w:p w:rsidR="00674A0F" w:rsidRPr="006A0074" w:rsidRDefault="00674A0F" w:rsidP="00674A0F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674A0F" w:rsidRDefault="00674A0F" w:rsidP="00674A0F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674A0F" w:rsidRPr="00674A0F" w:rsidRDefault="00674A0F" w:rsidP="00674A0F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674A0F" w:rsidRPr="003C1AE3" w:rsidRDefault="00674A0F" w:rsidP="00674A0F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800" w:type="dxa"/>
            <w:vAlign w:val="center"/>
          </w:tcPr>
          <w:p w:rsidR="00674A0F" w:rsidRPr="00674A0F" w:rsidRDefault="00674A0F" w:rsidP="00674A0F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 М1</w:t>
            </w:r>
          </w:p>
          <w:p w:rsidR="00674A0F" w:rsidRPr="006414EF" w:rsidRDefault="00674A0F" w:rsidP="00674A0F">
            <w:pPr>
              <w:ind w:right="-149" w:firstLine="48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674A0F" w:rsidRPr="00A10877" w:rsidRDefault="002D270C" w:rsidP="00674A0F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Предстојеће градиво.</w:t>
            </w:r>
          </w:p>
        </w:tc>
        <w:tc>
          <w:tcPr>
            <w:tcW w:w="1650" w:type="dxa"/>
            <w:vAlign w:val="center"/>
          </w:tcPr>
          <w:p w:rsidR="00674A0F" w:rsidRPr="003C1AE3" w:rsidRDefault="00674A0F" w:rsidP="00674A0F">
            <w:pPr>
              <w:ind w:right="157"/>
              <w:jc w:val="center"/>
              <w:rPr>
                <w:lang w:val="sr-Cyrl-CS"/>
              </w:rPr>
            </w:pPr>
          </w:p>
        </w:tc>
      </w:tr>
      <w:tr w:rsidR="00031D25" w:rsidTr="00674A0F">
        <w:trPr>
          <w:trHeight w:val="765"/>
        </w:trPr>
        <w:tc>
          <w:tcPr>
            <w:tcW w:w="795" w:type="dxa"/>
            <w:vAlign w:val="center"/>
          </w:tcPr>
          <w:p w:rsidR="00031D25" w:rsidRPr="00CE6E5B" w:rsidRDefault="00031D25" w:rsidP="00031D25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031D25" w:rsidRPr="00CE6E5B" w:rsidRDefault="00031D25" w:rsidP="00031D25">
            <w:pPr>
              <w:ind w:right="-85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2.</w:t>
            </w:r>
          </w:p>
        </w:tc>
        <w:tc>
          <w:tcPr>
            <w:tcW w:w="3954" w:type="dxa"/>
            <w:vAlign w:val="center"/>
          </w:tcPr>
          <w:p w:rsidR="00031D25" w:rsidRPr="00CE6E5B" w:rsidRDefault="00031D25" w:rsidP="00031D25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Полиедри, правилни полиедри</w:t>
            </w:r>
          </w:p>
        </w:tc>
        <w:tc>
          <w:tcPr>
            <w:tcW w:w="1080" w:type="dxa"/>
            <w:vAlign w:val="center"/>
          </w:tcPr>
          <w:p w:rsidR="00031D25" w:rsidRPr="006A0074" w:rsidRDefault="00031D25" w:rsidP="00031D25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031D25" w:rsidRDefault="00031D25" w:rsidP="00031D25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031D25" w:rsidRPr="00031D25" w:rsidRDefault="00031D25" w:rsidP="00031D25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031D25" w:rsidRDefault="00031D25" w:rsidP="00031D25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 монолошка</w:t>
            </w:r>
          </w:p>
          <w:p w:rsidR="00031D25" w:rsidRPr="00C50C80" w:rsidRDefault="00031D25" w:rsidP="00031D25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031D25" w:rsidRDefault="00031D25" w:rsidP="00031D25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математику.</w:t>
            </w:r>
          </w:p>
          <w:p w:rsidR="00031D25" w:rsidRPr="003C1AE3" w:rsidRDefault="00031D25" w:rsidP="00031D25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031D25" w:rsidRPr="006B4512" w:rsidRDefault="00031D25" w:rsidP="00031D25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Повезивање са наученим из хемије..</w:t>
            </w:r>
          </w:p>
        </w:tc>
        <w:tc>
          <w:tcPr>
            <w:tcW w:w="1650" w:type="dxa"/>
            <w:vAlign w:val="center"/>
          </w:tcPr>
          <w:p w:rsidR="00031D25" w:rsidRPr="003C1AE3" w:rsidRDefault="00031D25" w:rsidP="00031D25">
            <w:pPr>
              <w:ind w:right="157"/>
              <w:jc w:val="center"/>
              <w:rPr>
                <w:lang w:val="sr-Cyrl-CS"/>
              </w:rPr>
            </w:pPr>
          </w:p>
        </w:tc>
      </w:tr>
      <w:tr w:rsidR="00031D25" w:rsidTr="00674A0F">
        <w:trPr>
          <w:trHeight w:val="764"/>
        </w:trPr>
        <w:tc>
          <w:tcPr>
            <w:tcW w:w="795" w:type="dxa"/>
            <w:vAlign w:val="center"/>
          </w:tcPr>
          <w:p w:rsidR="00031D25" w:rsidRPr="00CE6E5B" w:rsidRDefault="00031D25" w:rsidP="00031D25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031D25" w:rsidRPr="00CE6E5B" w:rsidRDefault="00031D25" w:rsidP="00031D25">
            <w:pPr>
              <w:ind w:right="-85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3.</w:t>
            </w:r>
          </w:p>
        </w:tc>
        <w:tc>
          <w:tcPr>
            <w:tcW w:w="3954" w:type="dxa"/>
            <w:vAlign w:val="center"/>
          </w:tcPr>
          <w:p w:rsidR="00031D25" w:rsidRPr="00CE6E5B" w:rsidRDefault="00031D25" w:rsidP="00031D25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Призма и њени пресеци</w:t>
            </w:r>
          </w:p>
        </w:tc>
        <w:tc>
          <w:tcPr>
            <w:tcW w:w="1080" w:type="dxa"/>
            <w:vAlign w:val="center"/>
          </w:tcPr>
          <w:p w:rsidR="00031D25" w:rsidRPr="006A0074" w:rsidRDefault="00031D25" w:rsidP="00031D25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031D25" w:rsidRDefault="00031D25" w:rsidP="00031D25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031D25" w:rsidRPr="00031D25" w:rsidRDefault="00031D25" w:rsidP="00031D25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031D25" w:rsidRDefault="00031D25" w:rsidP="00031D25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 монолошка</w:t>
            </w:r>
          </w:p>
          <w:p w:rsidR="00031D25" w:rsidRPr="00C50C80" w:rsidRDefault="00031D25" w:rsidP="00031D25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031D25" w:rsidRPr="00674A0F" w:rsidRDefault="00031D25" w:rsidP="00031D25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 М1</w:t>
            </w:r>
          </w:p>
          <w:p w:rsidR="00031D25" w:rsidRPr="003C1AE3" w:rsidRDefault="00031D25" w:rsidP="00031D25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031D25" w:rsidRPr="006B4512" w:rsidRDefault="00031D25" w:rsidP="00031D25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Физика. Ликовна култура.</w:t>
            </w:r>
          </w:p>
        </w:tc>
        <w:tc>
          <w:tcPr>
            <w:tcW w:w="1650" w:type="dxa"/>
            <w:vAlign w:val="center"/>
          </w:tcPr>
          <w:p w:rsidR="00031D25" w:rsidRPr="003C1AE3" w:rsidRDefault="00031D25" w:rsidP="00031D25">
            <w:pPr>
              <w:ind w:right="157"/>
              <w:jc w:val="center"/>
              <w:rPr>
                <w:lang w:val="sr-Cyrl-CS"/>
              </w:rPr>
            </w:pPr>
          </w:p>
        </w:tc>
      </w:tr>
      <w:tr w:rsidR="00031D25" w:rsidTr="00674A0F">
        <w:trPr>
          <w:trHeight w:val="765"/>
        </w:trPr>
        <w:tc>
          <w:tcPr>
            <w:tcW w:w="795" w:type="dxa"/>
            <w:vAlign w:val="center"/>
          </w:tcPr>
          <w:p w:rsidR="00031D25" w:rsidRPr="00CE6E5B" w:rsidRDefault="00031D25" w:rsidP="00031D25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031D25" w:rsidRPr="00CE6E5B" w:rsidRDefault="00031D25" w:rsidP="00031D25">
            <w:pPr>
              <w:ind w:right="-85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4</w:t>
            </w:r>
          </w:p>
        </w:tc>
        <w:tc>
          <w:tcPr>
            <w:tcW w:w="3954" w:type="dxa"/>
            <w:vAlign w:val="center"/>
          </w:tcPr>
          <w:p w:rsidR="00031D25" w:rsidRPr="00CE6E5B" w:rsidRDefault="00031D25" w:rsidP="00031D25">
            <w:pPr>
              <w:ind w:right="-85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Површина призме</w:t>
            </w:r>
          </w:p>
        </w:tc>
        <w:tc>
          <w:tcPr>
            <w:tcW w:w="1080" w:type="dxa"/>
            <w:vAlign w:val="center"/>
          </w:tcPr>
          <w:p w:rsidR="00031D25" w:rsidRPr="006A0074" w:rsidRDefault="00031D25" w:rsidP="00031D25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031D25" w:rsidRDefault="00031D25" w:rsidP="00031D25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031D25" w:rsidRPr="00031D25" w:rsidRDefault="00031D25" w:rsidP="00031D25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031D25" w:rsidRDefault="00031D25" w:rsidP="00031D25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 монолошка</w:t>
            </w:r>
          </w:p>
          <w:p w:rsidR="00031D25" w:rsidRPr="00C50C80" w:rsidRDefault="00031D25" w:rsidP="00031D25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031D25" w:rsidRPr="00674A0F" w:rsidRDefault="00031D25" w:rsidP="00031D25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 М1</w:t>
            </w:r>
          </w:p>
          <w:p w:rsidR="00031D25" w:rsidRPr="003C1AE3" w:rsidRDefault="00031D25" w:rsidP="00031D25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031D25" w:rsidRPr="006B4512" w:rsidRDefault="00031D25" w:rsidP="00031D25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 xml:space="preserve">Физика. </w:t>
            </w:r>
          </w:p>
        </w:tc>
        <w:tc>
          <w:tcPr>
            <w:tcW w:w="1650" w:type="dxa"/>
            <w:vAlign w:val="center"/>
          </w:tcPr>
          <w:p w:rsidR="00031D25" w:rsidRPr="003C1AE3" w:rsidRDefault="00031D25" w:rsidP="00031D25">
            <w:pPr>
              <w:ind w:right="157"/>
              <w:jc w:val="center"/>
              <w:rPr>
                <w:lang w:val="sr-Cyrl-CS"/>
              </w:rPr>
            </w:pPr>
          </w:p>
        </w:tc>
      </w:tr>
      <w:tr w:rsidR="00031D25" w:rsidTr="00674A0F">
        <w:trPr>
          <w:trHeight w:val="764"/>
        </w:trPr>
        <w:tc>
          <w:tcPr>
            <w:tcW w:w="795" w:type="dxa"/>
            <w:vAlign w:val="center"/>
          </w:tcPr>
          <w:p w:rsidR="00031D25" w:rsidRPr="00CE6E5B" w:rsidRDefault="00031D25" w:rsidP="00031D25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031D25" w:rsidRPr="00CE6E5B" w:rsidRDefault="00031D25" w:rsidP="00031D25">
            <w:pPr>
              <w:ind w:right="-85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5</w:t>
            </w:r>
          </w:p>
        </w:tc>
        <w:tc>
          <w:tcPr>
            <w:tcW w:w="3954" w:type="dxa"/>
            <w:vAlign w:val="center"/>
          </w:tcPr>
          <w:p w:rsidR="00031D25" w:rsidRPr="00CE6E5B" w:rsidRDefault="00031D25" w:rsidP="00031D25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Запремина призме</w:t>
            </w:r>
          </w:p>
        </w:tc>
        <w:tc>
          <w:tcPr>
            <w:tcW w:w="1080" w:type="dxa"/>
            <w:vAlign w:val="center"/>
          </w:tcPr>
          <w:p w:rsidR="00031D25" w:rsidRPr="006A0074" w:rsidRDefault="00031D25" w:rsidP="00031D25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031D25" w:rsidRDefault="00031D25" w:rsidP="00031D25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031D25" w:rsidRPr="00031D25" w:rsidRDefault="00031D25" w:rsidP="00031D25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031D25" w:rsidRDefault="00031D25" w:rsidP="00031D25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 монолошка</w:t>
            </w:r>
          </w:p>
          <w:p w:rsidR="00031D25" w:rsidRPr="00C50C80" w:rsidRDefault="00031D25" w:rsidP="00031D25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031D25" w:rsidRPr="00674A0F" w:rsidRDefault="00031D25" w:rsidP="00031D25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 М1</w:t>
            </w:r>
          </w:p>
          <w:p w:rsidR="00031D25" w:rsidRPr="003C1AE3" w:rsidRDefault="00031D25" w:rsidP="00031D25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031D25" w:rsidRPr="006B4512" w:rsidRDefault="00031D25" w:rsidP="00031D25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 xml:space="preserve">Физика. </w:t>
            </w:r>
          </w:p>
        </w:tc>
        <w:tc>
          <w:tcPr>
            <w:tcW w:w="1650" w:type="dxa"/>
            <w:vAlign w:val="center"/>
          </w:tcPr>
          <w:p w:rsidR="00031D25" w:rsidRPr="003C1AE3" w:rsidRDefault="00031D25" w:rsidP="00031D25">
            <w:pPr>
              <w:ind w:right="157"/>
              <w:jc w:val="center"/>
              <w:rPr>
                <w:lang w:val="sr-Cyrl-CS"/>
              </w:rPr>
            </w:pPr>
          </w:p>
        </w:tc>
      </w:tr>
      <w:tr w:rsidR="00031D25" w:rsidTr="00674A0F">
        <w:trPr>
          <w:trHeight w:val="765"/>
        </w:trPr>
        <w:tc>
          <w:tcPr>
            <w:tcW w:w="795" w:type="dxa"/>
            <w:vAlign w:val="center"/>
          </w:tcPr>
          <w:p w:rsidR="00031D25" w:rsidRPr="00CE6E5B" w:rsidRDefault="00031D25" w:rsidP="00031D25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031D25" w:rsidRPr="00CE6E5B" w:rsidRDefault="00031D25" w:rsidP="00031D25">
            <w:pPr>
              <w:ind w:right="-85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6</w:t>
            </w:r>
          </w:p>
        </w:tc>
        <w:tc>
          <w:tcPr>
            <w:tcW w:w="3954" w:type="dxa"/>
            <w:vAlign w:val="center"/>
          </w:tcPr>
          <w:p w:rsidR="00031D25" w:rsidRPr="00CE6E5B" w:rsidRDefault="00031D25" w:rsidP="00031D25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Призма</w:t>
            </w:r>
          </w:p>
        </w:tc>
        <w:tc>
          <w:tcPr>
            <w:tcW w:w="1080" w:type="dxa"/>
            <w:vAlign w:val="center"/>
          </w:tcPr>
          <w:p w:rsidR="00031D25" w:rsidRPr="007959D6" w:rsidRDefault="00031D25" w:rsidP="00A263A7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вежба</w:t>
            </w:r>
            <w:r w:rsidRPr="007959D6">
              <w:rPr>
                <w:sz w:val="16"/>
                <w:szCs w:val="20"/>
                <w:lang w:val="sr-Cyrl-CS"/>
              </w:rPr>
              <w:t>ње</w:t>
            </w:r>
          </w:p>
        </w:tc>
        <w:tc>
          <w:tcPr>
            <w:tcW w:w="1080" w:type="dxa"/>
            <w:vAlign w:val="center"/>
          </w:tcPr>
          <w:p w:rsidR="00031D25" w:rsidRPr="007959D6" w:rsidRDefault="00031D25" w:rsidP="00A263A7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тимска</w:t>
            </w:r>
          </w:p>
        </w:tc>
        <w:tc>
          <w:tcPr>
            <w:tcW w:w="1440" w:type="dxa"/>
            <w:vAlign w:val="center"/>
          </w:tcPr>
          <w:p w:rsidR="00031D25" w:rsidRPr="007959D6" w:rsidRDefault="00031D25" w:rsidP="00A263A7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рад у паровима</w:t>
            </w:r>
          </w:p>
        </w:tc>
        <w:tc>
          <w:tcPr>
            <w:tcW w:w="990" w:type="dxa"/>
            <w:vAlign w:val="center"/>
          </w:tcPr>
          <w:p w:rsidR="00031D25" w:rsidRPr="007959D6" w:rsidRDefault="00031D25" w:rsidP="00A263A7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</w:p>
          <w:p w:rsidR="00031D25" w:rsidRPr="007959D6" w:rsidRDefault="00031D25" w:rsidP="00A263A7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031D25" w:rsidRPr="007959D6" w:rsidRDefault="00031D25" w:rsidP="00A263A7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031D25" w:rsidRPr="007959D6" w:rsidRDefault="00031D25" w:rsidP="00A263A7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890" w:type="dxa"/>
            <w:vAlign w:val="center"/>
          </w:tcPr>
          <w:p w:rsidR="00031D25" w:rsidRPr="001E3EC9" w:rsidRDefault="00031D25" w:rsidP="00031D25">
            <w:pPr>
              <w:ind w:right="-70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lang w:val="sr-Cyrl-CS"/>
              </w:rPr>
              <w:t>Примене стереометрије.</w:t>
            </w:r>
          </w:p>
        </w:tc>
        <w:tc>
          <w:tcPr>
            <w:tcW w:w="1650" w:type="dxa"/>
            <w:vAlign w:val="center"/>
          </w:tcPr>
          <w:p w:rsidR="00031D25" w:rsidRPr="003C1AE3" w:rsidRDefault="00031D25" w:rsidP="00031D25">
            <w:pPr>
              <w:ind w:right="157"/>
              <w:jc w:val="center"/>
              <w:rPr>
                <w:lang w:val="sr-Cyrl-CS"/>
              </w:rPr>
            </w:pPr>
          </w:p>
        </w:tc>
      </w:tr>
      <w:tr w:rsidR="00031D25" w:rsidTr="00674A0F">
        <w:trPr>
          <w:trHeight w:val="764"/>
        </w:trPr>
        <w:tc>
          <w:tcPr>
            <w:tcW w:w="795" w:type="dxa"/>
            <w:vAlign w:val="center"/>
          </w:tcPr>
          <w:p w:rsidR="00031D25" w:rsidRPr="00CE6E5B" w:rsidRDefault="00031D25" w:rsidP="00031D25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031D25" w:rsidRPr="00CE6E5B" w:rsidRDefault="00031D25" w:rsidP="00031D25">
            <w:pPr>
              <w:ind w:right="-85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7</w:t>
            </w:r>
          </w:p>
        </w:tc>
        <w:tc>
          <w:tcPr>
            <w:tcW w:w="3954" w:type="dxa"/>
            <w:vAlign w:val="center"/>
          </w:tcPr>
          <w:p w:rsidR="00031D25" w:rsidRPr="00CE6E5B" w:rsidRDefault="00031D25" w:rsidP="00031D25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Пурамида и њени пресеци</w:t>
            </w:r>
          </w:p>
        </w:tc>
        <w:tc>
          <w:tcPr>
            <w:tcW w:w="1080" w:type="dxa"/>
            <w:vAlign w:val="center"/>
          </w:tcPr>
          <w:p w:rsidR="00031D25" w:rsidRPr="006A0074" w:rsidRDefault="00031D25" w:rsidP="00031D25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031D25" w:rsidRDefault="00031D25" w:rsidP="00031D25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031D25" w:rsidRPr="00031D25" w:rsidRDefault="00031D25" w:rsidP="00031D25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031D25" w:rsidRDefault="00031D25" w:rsidP="00031D25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 монолошка</w:t>
            </w:r>
          </w:p>
          <w:p w:rsidR="00031D25" w:rsidRPr="00C50C80" w:rsidRDefault="00031D25" w:rsidP="00031D25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031D25" w:rsidRPr="00674A0F" w:rsidRDefault="00031D25" w:rsidP="00031D25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 М1</w:t>
            </w:r>
          </w:p>
          <w:p w:rsidR="00031D25" w:rsidRPr="003C1AE3" w:rsidRDefault="00031D25" w:rsidP="00031D25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031D25" w:rsidRPr="006B4512" w:rsidRDefault="004A6D3D" w:rsidP="00031D25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Историја. Ликовна култура.</w:t>
            </w:r>
          </w:p>
        </w:tc>
        <w:tc>
          <w:tcPr>
            <w:tcW w:w="1650" w:type="dxa"/>
            <w:vAlign w:val="center"/>
          </w:tcPr>
          <w:p w:rsidR="00031D25" w:rsidRPr="003C1AE3" w:rsidRDefault="00031D25" w:rsidP="00031D25">
            <w:pPr>
              <w:ind w:right="157"/>
              <w:jc w:val="center"/>
              <w:rPr>
                <w:lang w:val="sr-Cyrl-CS"/>
              </w:rPr>
            </w:pPr>
          </w:p>
        </w:tc>
      </w:tr>
      <w:tr w:rsidR="004A6D3D" w:rsidTr="00674A0F">
        <w:trPr>
          <w:trHeight w:val="765"/>
        </w:trPr>
        <w:tc>
          <w:tcPr>
            <w:tcW w:w="795" w:type="dxa"/>
            <w:vAlign w:val="center"/>
          </w:tcPr>
          <w:p w:rsidR="004A6D3D" w:rsidRPr="00CE6E5B" w:rsidRDefault="004A6D3D" w:rsidP="004A6D3D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4A6D3D" w:rsidRPr="00CE6E5B" w:rsidRDefault="004A6D3D" w:rsidP="004A6D3D">
            <w:pPr>
              <w:ind w:right="-85"/>
              <w:jc w:val="center"/>
              <w:rPr>
                <w:b/>
                <w:lang w:val="sr-Cyrl-CS"/>
              </w:rPr>
            </w:pPr>
            <w:r w:rsidRPr="00CE6E5B">
              <w:rPr>
                <w:b/>
                <w:lang w:val="sr-Cyrl-CS"/>
              </w:rPr>
              <w:t>8</w:t>
            </w:r>
          </w:p>
        </w:tc>
        <w:tc>
          <w:tcPr>
            <w:tcW w:w="3954" w:type="dxa"/>
            <w:vAlign w:val="center"/>
          </w:tcPr>
          <w:p w:rsidR="004A6D3D" w:rsidRPr="00CE6E5B" w:rsidRDefault="004A6D3D" w:rsidP="004A6D3D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Површина пирамиде</w:t>
            </w:r>
          </w:p>
        </w:tc>
        <w:tc>
          <w:tcPr>
            <w:tcW w:w="1080" w:type="dxa"/>
            <w:vAlign w:val="center"/>
          </w:tcPr>
          <w:p w:rsidR="004A6D3D" w:rsidRPr="006A0074" w:rsidRDefault="004A6D3D" w:rsidP="004A6D3D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4A6D3D" w:rsidRDefault="004A6D3D" w:rsidP="004A6D3D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4A6D3D" w:rsidRPr="00031D25" w:rsidRDefault="004A6D3D" w:rsidP="004A6D3D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4A6D3D" w:rsidRDefault="004A6D3D" w:rsidP="004A6D3D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 монолошка</w:t>
            </w:r>
          </w:p>
          <w:p w:rsidR="004A6D3D" w:rsidRPr="00C50C80" w:rsidRDefault="004A6D3D" w:rsidP="004A6D3D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4A6D3D" w:rsidRPr="00674A0F" w:rsidRDefault="004A6D3D" w:rsidP="004A6D3D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 М1</w:t>
            </w:r>
          </w:p>
          <w:p w:rsidR="004A6D3D" w:rsidRPr="003C1AE3" w:rsidRDefault="004A6D3D" w:rsidP="004A6D3D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4A6D3D" w:rsidRPr="006B4512" w:rsidRDefault="004A6D3D" w:rsidP="004A6D3D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Површине геометријских тела.</w:t>
            </w:r>
          </w:p>
        </w:tc>
        <w:tc>
          <w:tcPr>
            <w:tcW w:w="1650" w:type="dxa"/>
            <w:vAlign w:val="center"/>
          </w:tcPr>
          <w:p w:rsidR="004A6D3D" w:rsidRPr="003C1AE3" w:rsidRDefault="004A6D3D" w:rsidP="004A6D3D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1C3B34" w:rsidRDefault="001C3B34"/>
    <w:p w:rsidR="001C3B34" w:rsidRPr="00DE2FB1" w:rsidRDefault="001C3B34">
      <w:pPr>
        <w:rPr>
          <w:lang w:val="sr-Cyrl-CS"/>
        </w:rPr>
      </w:pPr>
    </w:p>
    <w:p w:rsidR="001C3B34" w:rsidRPr="00C31F32" w:rsidRDefault="00DB5AC8" w:rsidP="00C2019A">
      <w:pPr>
        <w:tabs>
          <w:tab w:val="left" w:pos="4820"/>
          <w:tab w:val="left" w:pos="7371"/>
          <w:tab w:val="left" w:pos="8080"/>
          <w:tab w:val="left" w:pos="8931"/>
        </w:tabs>
        <w:spacing w:before="200"/>
        <w:jc w:val="both"/>
        <w:rPr>
          <w:lang w:val="sr-Cyrl-CS"/>
        </w:rPr>
      </w:pPr>
      <w:r>
        <w:rPr>
          <w:noProof/>
        </w:rPr>
        <w:pict>
          <v:line id="_x0000_s1039" style="position:absolute;left:0;text-align:left;z-index:251662848" from="559.9pt,21.65pt" to="709.45pt,21.65pt" strokeweight="1pt">
            <v:stroke dashstyle="1 1" endcap="round"/>
          </v:line>
        </w:pict>
      </w:r>
      <w:r>
        <w:rPr>
          <w:noProof/>
        </w:rPr>
        <w:pict>
          <v:line id="_x0000_s1037" style="position:absolute;left:0;text-align:left;z-index:251661824" from="323.65pt,21.65pt" to="403.55pt,21.65pt" strokeweight="1pt">
            <v:stroke dashstyle="1 1" endcap="round"/>
          </v:line>
        </w:pict>
      </w:r>
      <w:r w:rsidR="001C3B34">
        <w:tab/>
      </w:r>
      <w:r w:rsidR="00D65D86">
        <w:rPr>
          <w:lang w:val="sr-Cyrl-CS"/>
        </w:rPr>
        <w:t xml:space="preserve">              Датум </w:t>
      </w:r>
      <w:r w:rsidR="00781BC5">
        <w:t xml:space="preserve">  </w:t>
      </w:r>
      <w:r w:rsidR="009A088C">
        <w:rPr>
          <w:lang w:val="sr-Cyrl-CS"/>
        </w:rPr>
        <w:t>0</w:t>
      </w:r>
      <w:r w:rsidR="00D65D86">
        <w:rPr>
          <w:lang w:val="sr-Cyrl-CS"/>
        </w:rPr>
        <w:t>1</w:t>
      </w:r>
      <w:r w:rsidR="009A088C">
        <w:rPr>
          <w:lang w:val="sr-Cyrl-CS"/>
        </w:rPr>
        <w:t>.  09.</w:t>
      </w:r>
      <w:r w:rsidR="001C3B34">
        <w:rPr>
          <w:lang w:val="sr-Cyrl-CS"/>
        </w:rPr>
        <w:tab/>
        <w:t>20</w:t>
      </w:r>
      <w:r w:rsidR="009A088C">
        <w:rPr>
          <w:lang w:val="sr-Cyrl-CS"/>
        </w:rPr>
        <w:t>1</w:t>
      </w:r>
      <w:r w:rsidR="00DA6835">
        <w:t>4</w:t>
      </w:r>
      <w:r w:rsidR="009A088C">
        <w:rPr>
          <w:lang w:val="sr-Cyrl-CS"/>
        </w:rPr>
        <w:t>.</w:t>
      </w:r>
      <w:r w:rsidR="001C3B34">
        <w:rPr>
          <w:lang w:val="sr-Cyrl-CS"/>
        </w:rPr>
        <w:tab/>
        <w:t>год.</w:t>
      </w:r>
      <w:r w:rsidR="001C3B34">
        <w:rPr>
          <w:lang w:val="sr-Cyrl-CS"/>
        </w:rPr>
        <w:tab/>
        <w:t>Предметни наставник</w:t>
      </w:r>
      <w:r w:rsidR="00781BC5">
        <w:t xml:space="preserve"> </w:t>
      </w:r>
      <w:r w:rsidR="00C31F32">
        <w:rPr>
          <w:lang w:val="sr-Cyrl-CS"/>
        </w:rPr>
        <w:t xml:space="preserve">      Јасмина Мицић</w:t>
      </w:r>
    </w:p>
    <w:sectPr w:rsidR="001C3B34" w:rsidRPr="00C31F32" w:rsidSect="00FC4DA2">
      <w:pgSz w:w="16840" w:h="11907" w:orient="landscape" w:code="9"/>
      <w:pgMar w:top="510" w:right="454" w:bottom="567" w:left="6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06C5C"/>
    <w:rsid w:val="00011F48"/>
    <w:rsid w:val="00031D25"/>
    <w:rsid w:val="00033C0B"/>
    <w:rsid w:val="000706B5"/>
    <w:rsid w:val="0007698C"/>
    <w:rsid w:val="000815A6"/>
    <w:rsid w:val="000B7CC6"/>
    <w:rsid w:val="00111228"/>
    <w:rsid w:val="001978C8"/>
    <w:rsid w:val="001A53FB"/>
    <w:rsid w:val="001C038E"/>
    <w:rsid w:val="001C3B34"/>
    <w:rsid w:val="001C3CB6"/>
    <w:rsid w:val="001F7D50"/>
    <w:rsid w:val="00230751"/>
    <w:rsid w:val="0024698D"/>
    <w:rsid w:val="0026150A"/>
    <w:rsid w:val="002B6C0E"/>
    <w:rsid w:val="002D270C"/>
    <w:rsid w:val="002D7FE9"/>
    <w:rsid w:val="002E7C88"/>
    <w:rsid w:val="00317E05"/>
    <w:rsid w:val="003259A0"/>
    <w:rsid w:val="00350E1B"/>
    <w:rsid w:val="00397A7A"/>
    <w:rsid w:val="003C78AF"/>
    <w:rsid w:val="003D45E4"/>
    <w:rsid w:val="00417079"/>
    <w:rsid w:val="0042025E"/>
    <w:rsid w:val="00467345"/>
    <w:rsid w:val="00490153"/>
    <w:rsid w:val="0049278E"/>
    <w:rsid w:val="004A660A"/>
    <w:rsid w:val="004A6D3D"/>
    <w:rsid w:val="004B622C"/>
    <w:rsid w:val="004C459E"/>
    <w:rsid w:val="004D074D"/>
    <w:rsid w:val="004D6C21"/>
    <w:rsid w:val="004E5AB2"/>
    <w:rsid w:val="005352B8"/>
    <w:rsid w:val="00580D49"/>
    <w:rsid w:val="00597DCC"/>
    <w:rsid w:val="005A3B45"/>
    <w:rsid w:val="005A3B69"/>
    <w:rsid w:val="005B50C3"/>
    <w:rsid w:val="005C56E2"/>
    <w:rsid w:val="00603E36"/>
    <w:rsid w:val="00613361"/>
    <w:rsid w:val="0061411E"/>
    <w:rsid w:val="00633044"/>
    <w:rsid w:val="006414EF"/>
    <w:rsid w:val="00667EC6"/>
    <w:rsid w:val="00674A0F"/>
    <w:rsid w:val="00685E17"/>
    <w:rsid w:val="006937CA"/>
    <w:rsid w:val="006A0074"/>
    <w:rsid w:val="006B4512"/>
    <w:rsid w:val="006C7134"/>
    <w:rsid w:val="007615CF"/>
    <w:rsid w:val="00776A0C"/>
    <w:rsid w:val="00781BC5"/>
    <w:rsid w:val="007847F5"/>
    <w:rsid w:val="00794BAB"/>
    <w:rsid w:val="00797244"/>
    <w:rsid w:val="007C3302"/>
    <w:rsid w:val="0088424C"/>
    <w:rsid w:val="00897D5C"/>
    <w:rsid w:val="008F483F"/>
    <w:rsid w:val="009139A2"/>
    <w:rsid w:val="00917ABA"/>
    <w:rsid w:val="00961489"/>
    <w:rsid w:val="009A088C"/>
    <w:rsid w:val="009F0742"/>
    <w:rsid w:val="00A10877"/>
    <w:rsid w:val="00A44773"/>
    <w:rsid w:val="00A761DE"/>
    <w:rsid w:val="00AC2896"/>
    <w:rsid w:val="00B24DD8"/>
    <w:rsid w:val="00B43088"/>
    <w:rsid w:val="00B652EB"/>
    <w:rsid w:val="00BA47BC"/>
    <w:rsid w:val="00C2019A"/>
    <w:rsid w:val="00C31F32"/>
    <w:rsid w:val="00C50C80"/>
    <w:rsid w:val="00C85B77"/>
    <w:rsid w:val="00C879F1"/>
    <w:rsid w:val="00C94DAB"/>
    <w:rsid w:val="00CE6E5B"/>
    <w:rsid w:val="00D521B1"/>
    <w:rsid w:val="00D65D86"/>
    <w:rsid w:val="00D84CC5"/>
    <w:rsid w:val="00DA6835"/>
    <w:rsid w:val="00DA6F6C"/>
    <w:rsid w:val="00DB395A"/>
    <w:rsid w:val="00DB5AC8"/>
    <w:rsid w:val="00DC105A"/>
    <w:rsid w:val="00DE2FB1"/>
    <w:rsid w:val="00DE317D"/>
    <w:rsid w:val="00DF2240"/>
    <w:rsid w:val="00DF4D8F"/>
    <w:rsid w:val="00E06C5C"/>
    <w:rsid w:val="00E66B31"/>
    <w:rsid w:val="00ED54FB"/>
    <w:rsid w:val="00EF64AD"/>
    <w:rsid w:val="00F039D1"/>
    <w:rsid w:val="00F34940"/>
    <w:rsid w:val="00F777A3"/>
    <w:rsid w:val="00FC4DA2"/>
    <w:rsid w:val="00FE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3B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1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lan%20-glasnik\Operativni_plan_rada_nastavnika_za-septemb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Operativni_plan_rada_nastavnika_za-septemb-1</Template>
  <TotalTime>44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tamara</Company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</dc:title>
  <dc:subject/>
  <dc:creator>User</dc:creator>
  <cp:keywords/>
  <dc:description/>
  <cp:lastModifiedBy>Jasmina Micic</cp:lastModifiedBy>
  <cp:revision>12</cp:revision>
  <cp:lastPrinted>2012-09-01T11:41:00Z</cp:lastPrinted>
  <dcterms:created xsi:type="dcterms:W3CDTF">2014-09-04T05:59:00Z</dcterms:created>
  <dcterms:modified xsi:type="dcterms:W3CDTF">2014-09-04T08:15:00Z</dcterms:modified>
</cp:coreProperties>
</file>