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1146CE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1146CE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1146CE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1146CE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527E75">
        <w:rPr>
          <w:b/>
          <w:spacing w:val="20"/>
        </w:rPr>
        <w:t>A</w:t>
      </w:r>
      <w:r w:rsidR="00527E75">
        <w:rPr>
          <w:b/>
          <w:spacing w:val="20"/>
          <w:lang w:val="sr-Cyrl-CS"/>
        </w:rPr>
        <w:t>ПРИЛ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</w:t>
      </w:r>
      <w:r w:rsidR="00F77F01">
        <w:rPr>
          <w:b/>
          <w:spacing w:val="20"/>
          <w:lang w:val="sr-Cyrl-CS"/>
        </w:rPr>
        <w:t>5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1146CE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0706B5" w:rsidRPr="00F77F01" w:rsidRDefault="001146CE" w:rsidP="00F77F01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  <w:lang w:val="sr-Cyrl-CS"/>
        </w:rPr>
      </w:pPr>
      <w:r w:rsidRPr="001146CE">
        <w:rPr>
          <w:noProof/>
          <w:spacing w:val="20"/>
        </w:rPr>
        <w:pict>
          <v:line id="_x0000_s1033" style="position:absolute;z-index:251659776" from="328.35pt,28.55pt" to="760.3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</w:t>
      </w:r>
      <w:r w:rsidR="0077085D">
        <w:rPr>
          <w:sz w:val="23"/>
          <w:szCs w:val="23"/>
          <w:lang w:val="sr-Cyrl-CS"/>
        </w:rPr>
        <w:t xml:space="preserve">       </w:t>
      </w:r>
      <w:r w:rsidR="006937CA">
        <w:rPr>
          <w:sz w:val="23"/>
          <w:szCs w:val="23"/>
        </w:rPr>
        <w:t xml:space="preserve"> </w:t>
      </w:r>
      <w:r w:rsidR="008D382D">
        <w:rPr>
          <w:sz w:val="23"/>
          <w:szCs w:val="23"/>
          <w:lang w:val="sr-Cyrl-CS"/>
        </w:rPr>
        <w:t xml:space="preserve">План за </w:t>
      </w:r>
      <w:r w:rsidR="00527E75">
        <w:rPr>
          <w:sz w:val="23"/>
          <w:szCs w:val="23"/>
          <w:lang w:val="sr-Cyrl-CS"/>
        </w:rPr>
        <w:t xml:space="preserve"> март</w:t>
      </w:r>
      <w:r w:rsidR="0052033F">
        <w:rPr>
          <w:sz w:val="23"/>
          <w:szCs w:val="23"/>
          <w:lang w:val="sr-Cyrl-CS"/>
        </w:rPr>
        <w:t xml:space="preserve"> је остварен, са часом мање, због сл. пута на СМО.</w:t>
      </w:r>
      <w:r w:rsidR="001C3B34">
        <w:rPr>
          <w:sz w:val="23"/>
          <w:szCs w:val="23"/>
          <w:lang w:val="sr-Cyrl-CS"/>
        </w:rPr>
        <w:t xml:space="preserve"> </w:t>
      </w: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52033F" w:rsidTr="00AA5793">
        <w:trPr>
          <w:trHeight w:val="637"/>
        </w:trPr>
        <w:tc>
          <w:tcPr>
            <w:tcW w:w="795" w:type="dxa"/>
            <w:vAlign w:val="center"/>
          </w:tcPr>
          <w:p w:rsidR="0052033F" w:rsidRPr="00AA5793" w:rsidRDefault="0052033F" w:rsidP="0052033F">
            <w:pPr>
              <w:ind w:right="-108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2033F" w:rsidRPr="00D30B34" w:rsidRDefault="0052033F" w:rsidP="0052033F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51.</w:t>
            </w:r>
          </w:p>
        </w:tc>
        <w:tc>
          <w:tcPr>
            <w:tcW w:w="3954" w:type="dxa"/>
            <w:vAlign w:val="center"/>
          </w:tcPr>
          <w:p w:rsidR="0052033F" w:rsidRPr="00E162AE" w:rsidRDefault="0052033F" w:rsidP="0052033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162AE">
              <w:rPr>
                <w:b/>
                <w:lang w:val="sr-Cyrl-CS"/>
              </w:rPr>
              <w:t>Анализа трећег  писаног задатка</w:t>
            </w:r>
          </w:p>
        </w:tc>
        <w:tc>
          <w:tcPr>
            <w:tcW w:w="1080" w:type="dxa"/>
            <w:vAlign w:val="center"/>
          </w:tcPr>
          <w:p w:rsidR="0052033F" w:rsidRPr="007959D6" w:rsidRDefault="0052033F" w:rsidP="0052033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080" w:type="dxa"/>
            <w:vAlign w:val="center"/>
          </w:tcPr>
          <w:p w:rsidR="0052033F" w:rsidRPr="007959D6" w:rsidRDefault="0052033F" w:rsidP="0052033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52033F" w:rsidRPr="007959D6" w:rsidRDefault="0052033F" w:rsidP="0052033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52033F" w:rsidRPr="003E4463" w:rsidRDefault="0052033F" w:rsidP="0052033F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2033F" w:rsidRPr="007959D6" w:rsidRDefault="0052033F" w:rsidP="0052033F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2033F" w:rsidRPr="007959D6" w:rsidRDefault="0052033F" w:rsidP="0052033F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52033F" w:rsidRPr="001E3EC9" w:rsidRDefault="00456CCA" w:rsidP="00456CCA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треће</w:t>
            </w:r>
            <w:r w:rsidR="0052033F">
              <w:rPr>
                <w:sz w:val="16"/>
                <w:szCs w:val="16"/>
                <w:lang w:val="sr-Cyrl-CS"/>
              </w:rPr>
              <w:t>г класификационог периода.</w:t>
            </w:r>
          </w:p>
        </w:tc>
        <w:tc>
          <w:tcPr>
            <w:tcW w:w="1650" w:type="dxa"/>
            <w:vAlign w:val="center"/>
          </w:tcPr>
          <w:p w:rsidR="0052033F" w:rsidRPr="003C1AE3" w:rsidRDefault="0052033F" w:rsidP="0052033F">
            <w:pPr>
              <w:ind w:right="157"/>
              <w:jc w:val="center"/>
              <w:rPr>
                <w:lang w:val="sr-Cyrl-CS"/>
              </w:rPr>
            </w:pPr>
          </w:p>
        </w:tc>
      </w:tr>
      <w:tr w:rsidR="0052033F" w:rsidTr="00674A0F">
        <w:trPr>
          <w:trHeight w:val="765"/>
        </w:trPr>
        <w:tc>
          <w:tcPr>
            <w:tcW w:w="795" w:type="dxa"/>
            <w:vAlign w:val="center"/>
          </w:tcPr>
          <w:p w:rsidR="0052033F" w:rsidRPr="00CE6E5B" w:rsidRDefault="00456CCA" w:rsidP="0052033F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2033F" w:rsidRPr="00AA4A9A" w:rsidRDefault="0052033F" w:rsidP="006417C4">
            <w:pPr>
              <w:ind w:right="-85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5</w:t>
            </w:r>
            <w:r w:rsidR="006417C4">
              <w:rPr>
                <w:b/>
                <w:szCs w:val="20"/>
                <w:lang w:val="sr-Cyrl-CS"/>
              </w:rPr>
              <w:t>2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52033F" w:rsidRPr="009F2A77" w:rsidRDefault="0052033F" w:rsidP="0052033F">
            <w:pPr>
              <w:jc w:val="center"/>
              <w:rPr>
                <w:b/>
                <w:szCs w:val="18"/>
                <w:lang w:val="sr-Cyrl-CS"/>
              </w:rPr>
            </w:pPr>
            <w:r w:rsidRPr="009F2A77">
              <w:rPr>
                <w:b/>
                <w:szCs w:val="20"/>
                <w:lang w:val="sr-Cyrl-CS"/>
              </w:rPr>
              <w:t>Једначина елипсе</w:t>
            </w:r>
          </w:p>
        </w:tc>
        <w:tc>
          <w:tcPr>
            <w:tcW w:w="1080" w:type="dxa"/>
            <w:vAlign w:val="center"/>
          </w:tcPr>
          <w:p w:rsidR="0052033F" w:rsidRPr="007959D6" w:rsidRDefault="0052033F" w:rsidP="0052033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52033F" w:rsidRPr="007959D6" w:rsidRDefault="0052033F" w:rsidP="0052033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52033F" w:rsidRPr="007959D6" w:rsidRDefault="0052033F" w:rsidP="0052033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52033F" w:rsidRPr="007959D6" w:rsidRDefault="0052033F" w:rsidP="0052033F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52033F" w:rsidRPr="007959D6" w:rsidRDefault="0052033F" w:rsidP="0052033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2033F" w:rsidRPr="007959D6" w:rsidRDefault="0052033F" w:rsidP="0052033F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2033F" w:rsidRPr="007959D6" w:rsidRDefault="0052033F" w:rsidP="0052033F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52033F" w:rsidRPr="005A5C11" w:rsidRDefault="00456CCA" w:rsidP="0052033F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Системи једначина. Линеарна и квадратна једначина.</w:t>
            </w:r>
          </w:p>
        </w:tc>
        <w:tc>
          <w:tcPr>
            <w:tcW w:w="1650" w:type="dxa"/>
            <w:vAlign w:val="center"/>
          </w:tcPr>
          <w:p w:rsidR="0052033F" w:rsidRPr="003C1AE3" w:rsidRDefault="0052033F" w:rsidP="0052033F">
            <w:pPr>
              <w:ind w:right="157"/>
              <w:jc w:val="center"/>
              <w:rPr>
                <w:lang w:val="sr-Cyrl-CS"/>
              </w:rPr>
            </w:pPr>
          </w:p>
        </w:tc>
      </w:tr>
      <w:tr w:rsidR="00173A3D" w:rsidTr="00AA5793">
        <w:trPr>
          <w:trHeight w:val="655"/>
        </w:trPr>
        <w:tc>
          <w:tcPr>
            <w:tcW w:w="795" w:type="dxa"/>
            <w:vAlign w:val="center"/>
          </w:tcPr>
          <w:p w:rsidR="00173A3D" w:rsidRPr="00AA5793" w:rsidRDefault="00173A3D" w:rsidP="00173A3D">
            <w:pPr>
              <w:ind w:right="-108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173A3D" w:rsidRPr="00AA5793" w:rsidRDefault="00173A3D" w:rsidP="00173A3D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53.</w:t>
            </w:r>
          </w:p>
        </w:tc>
        <w:tc>
          <w:tcPr>
            <w:tcW w:w="3954" w:type="dxa"/>
            <w:vAlign w:val="center"/>
          </w:tcPr>
          <w:p w:rsidR="00173A3D" w:rsidRPr="00CE6E5B" w:rsidRDefault="00173A3D" w:rsidP="00173A3D">
            <w:pPr>
              <w:jc w:val="center"/>
              <w:rPr>
                <w:b/>
                <w:lang w:val="sr-Cyrl-CS"/>
              </w:rPr>
            </w:pPr>
            <w:r w:rsidRPr="009F2A77">
              <w:rPr>
                <w:b/>
                <w:szCs w:val="20"/>
                <w:lang w:val="sr-Cyrl-CS"/>
              </w:rPr>
              <w:t>Једначина елипсе</w:t>
            </w:r>
          </w:p>
        </w:tc>
        <w:tc>
          <w:tcPr>
            <w:tcW w:w="1080" w:type="dxa"/>
            <w:vAlign w:val="center"/>
          </w:tcPr>
          <w:p w:rsidR="00173A3D" w:rsidRPr="005A5C11" w:rsidRDefault="00173A3D" w:rsidP="00173A3D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173A3D" w:rsidRPr="007959D6" w:rsidRDefault="00173A3D" w:rsidP="00173A3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173A3D" w:rsidRPr="007959D6" w:rsidRDefault="00173A3D" w:rsidP="00173A3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173A3D" w:rsidRPr="007959D6" w:rsidRDefault="00173A3D" w:rsidP="00173A3D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173A3D" w:rsidRPr="007959D6" w:rsidRDefault="00173A3D" w:rsidP="00173A3D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173A3D" w:rsidRPr="007959D6" w:rsidRDefault="00173A3D" w:rsidP="00173A3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173A3D" w:rsidRPr="007959D6" w:rsidRDefault="00173A3D" w:rsidP="00173A3D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173A3D" w:rsidRPr="003D45E4" w:rsidRDefault="00456CCA" w:rsidP="00173A3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Системи једначина.</w:t>
            </w:r>
          </w:p>
        </w:tc>
        <w:tc>
          <w:tcPr>
            <w:tcW w:w="1650" w:type="dxa"/>
            <w:vAlign w:val="center"/>
          </w:tcPr>
          <w:p w:rsidR="00173A3D" w:rsidRPr="003C1AE3" w:rsidRDefault="00173A3D" w:rsidP="00173A3D">
            <w:pPr>
              <w:ind w:right="157"/>
              <w:jc w:val="center"/>
              <w:rPr>
                <w:lang w:val="sr-Cyrl-CS"/>
              </w:rPr>
            </w:pPr>
          </w:p>
        </w:tc>
      </w:tr>
      <w:tr w:rsidR="00594844" w:rsidTr="00674A0F">
        <w:trPr>
          <w:trHeight w:val="765"/>
        </w:trPr>
        <w:tc>
          <w:tcPr>
            <w:tcW w:w="795" w:type="dxa"/>
            <w:vAlign w:val="center"/>
          </w:tcPr>
          <w:p w:rsidR="00594844" w:rsidRPr="00CE6E5B" w:rsidRDefault="00594844" w:rsidP="0059484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94844" w:rsidRPr="00AA5793" w:rsidRDefault="00594844" w:rsidP="00594844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</w:rPr>
              <w:t>5</w:t>
            </w:r>
            <w:r>
              <w:rPr>
                <w:b/>
                <w:szCs w:val="20"/>
                <w:lang w:val="sr-Cyrl-CS"/>
              </w:rPr>
              <w:t>4.</w:t>
            </w:r>
          </w:p>
        </w:tc>
        <w:tc>
          <w:tcPr>
            <w:tcW w:w="3954" w:type="dxa"/>
            <w:vAlign w:val="center"/>
          </w:tcPr>
          <w:p w:rsidR="00594844" w:rsidRPr="00935DC4" w:rsidRDefault="00594844" w:rsidP="00594844">
            <w:pPr>
              <w:ind w:right="-1"/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lang w:val="sr-Cyrl-CS"/>
              </w:rPr>
              <w:t>Е</w:t>
            </w:r>
            <w:r w:rsidRPr="0061759F">
              <w:rPr>
                <w:b/>
                <w:lang w:val="sr-Cyrl-CS"/>
              </w:rPr>
              <w:t>липса</w:t>
            </w:r>
            <w:r>
              <w:rPr>
                <w:b/>
                <w:lang w:val="sr-Cyrl-CS"/>
              </w:rPr>
              <w:t xml:space="preserve"> и</w:t>
            </w:r>
            <w:r w:rsidRPr="0061759F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п</w:t>
            </w:r>
            <w:r w:rsidRPr="0061759F">
              <w:rPr>
                <w:b/>
                <w:lang w:val="sr-Cyrl-CS"/>
              </w:rPr>
              <w:t xml:space="preserve">рава </w:t>
            </w:r>
          </w:p>
        </w:tc>
        <w:tc>
          <w:tcPr>
            <w:tcW w:w="1080" w:type="dxa"/>
            <w:vAlign w:val="center"/>
          </w:tcPr>
          <w:p w:rsidR="00594844" w:rsidRPr="005A5C11" w:rsidRDefault="00594844" w:rsidP="00594844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594844" w:rsidRPr="007959D6" w:rsidRDefault="00594844" w:rsidP="0059484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594844" w:rsidRPr="007959D6" w:rsidRDefault="00594844" w:rsidP="0059484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594844" w:rsidRPr="003D45E4" w:rsidRDefault="00594844" w:rsidP="00594844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Решавање система једнашина. Дискриминанта.</w:t>
            </w:r>
          </w:p>
        </w:tc>
        <w:tc>
          <w:tcPr>
            <w:tcW w:w="1650" w:type="dxa"/>
            <w:vAlign w:val="center"/>
          </w:tcPr>
          <w:p w:rsidR="00594844" w:rsidRPr="003C1AE3" w:rsidRDefault="00594844" w:rsidP="00594844">
            <w:pPr>
              <w:ind w:right="157"/>
              <w:jc w:val="center"/>
              <w:rPr>
                <w:lang w:val="sr-Cyrl-CS"/>
              </w:rPr>
            </w:pPr>
          </w:p>
        </w:tc>
      </w:tr>
      <w:tr w:rsidR="00594844" w:rsidTr="00F77F01">
        <w:trPr>
          <w:trHeight w:val="601"/>
        </w:trPr>
        <w:tc>
          <w:tcPr>
            <w:tcW w:w="795" w:type="dxa"/>
            <w:vAlign w:val="center"/>
          </w:tcPr>
          <w:p w:rsidR="00594844" w:rsidRPr="00CE6E5B" w:rsidRDefault="00594844" w:rsidP="0059484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94844" w:rsidRPr="00AA5793" w:rsidRDefault="00594844" w:rsidP="00594844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</w:rPr>
              <w:t>5</w:t>
            </w:r>
            <w:r>
              <w:rPr>
                <w:b/>
                <w:szCs w:val="20"/>
                <w:lang w:val="sr-Cyrl-CS"/>
              </w:rPr>
              <w:t>5.</w:t>
            </w:r>
          </w:p>
        </w:tc>
        <w:tc>
          <w:tcPr>
            <w:tcW w:w="3954" w:type="dxa"/>
            <w:vAlign w:val="center"/>
          </w:tcPr>
          <w:p w:rsidR="00594844" w:rsidRPr="00A56704" w:rsidRDefault="00594844" w:rsidP="0059484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Једначина хипе</w:t>
            </w:r>
            <w:r w:rsidRPr="00265D93">
              <w:rPr>
                <w:b/>
                <w:szCs w:val="18"/>
                <w:lang w:val="sr-Cyrl-CS"/>
              </w:rPr>
              <w:t>рбол</w:t>
            </w:r>
            <w:r>
              <w:rPr>
                <w:b/>
                <w:szCs w:val="18"/>
                <w:lang w:val="sr-Cyrl-CS"/>
              </w:rPr>
              <w:t>е</w:t>
            </w:r>
          </w:p>
        </w:tc>
        <w:tc>
          <w:tcPr>
            <w:tcW w:w="1080" w:type="dxa"/>
            <w:vAlign w:val="center"/>
          </w:tcPr>
          <w:p w:rsidR="00594844" w:rsidRPr="007959D6" w:rsidRDefault="00594844" w:rsidP="0059484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594844" w:rsidRPr="007959D6" w:rsidRDefault="00594844" w:rsidP="0059484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594844" w:rsidRPr="007959D6" w:rsidRDefault="00594844" w:rsidP="0059484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594844" w:rsidRPr="006A66F2" w:rsidRDefault="00594844" w:rsidP="00594844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Системи једначина. Асимптоте графика.</w:t>
            </w:r>
          </w:p>
        </w:tc>
        <w:tc>
          <w:tcPr>
            <w:tcW w:w="1650" w:type="dxa"/>
            <w:vAlign w:val="center"/>
          </w:tcPr>
          <w:p w:rsidR="00594844" w:rsidRPr="003C1AE3" w:rsidRDefault="00594844" w:rsidP="00594844">
            <w:pPr>
              <w:ind w:right="157"/>
              <w:jc w:val="center"/>
              <w:rPr>
                <w:lang w:val="sr-Cyrl-CS"/>
              </w:rPr>
            </w:pPr>
          </w:p>
        </w:tc>
      </w:tr>
      <w:tr w:rsidR="00594844" w:rsidTr="00AA5793">
        <w:trPr>
          <w:trHeight w:val="502"/>
        </w:trPr>
        <w:tc>
          <w:tcPr>
            <w:tcW w:w="795" w:type="dxa"/>
            <w:vAlign w:val="center"/>
          </w:tcPr>
          <w:p w:rsidR="00594844" w:rsidRPr="00CE6E5B" w:rsidRDefault="00594844" w:rsidP="0059484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94844" w:rsidRPr="00C64782" w:rsidRDefault="00594844" w:rsidP="0059484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5</w:t>
            </w:r>
            <w:r>
              <w:rPr>
                <w:b/>
                <w:lang w:val="sr-Cyrl-CS"/>
              </w:rPr>
              <w:t>6.</w:t>
            </w:r>
          </w:p>
        </w:tc>
        <w:tc>
          <w:tcPr>
            <w:tcW w:w="3954" w:type="dxa"/>
            <w:vAlign w:val="center"/>
          </w:tcPr>
          <w:p w:rsidR="00594844" w:rsidRPr="00E031EF" w:rsidRDefault="00594844" w:rsidP="00594844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Једначина хипе</w:t>
            </w:r>
            <w:r w:rsidRPr="00265D93">
              <w:rPr>
                <w:b/>
                <w:szCs w:val="18"/>
                <w:lang w:val="sr-Cyrl-CS"/>
              </w:rPr>
              <w:t>рбол</w:t>
            </w:r>
            <w:r>
              <w:rPr>
                <w:b/>
                <w:szCs w:val="18"/>
                <w:lang w:val="sr-Cyrl-CS"/>
              </w:rPr>
              <w:t>е</w:t>
            </w:r>
          </w:p>
        </w:tc>
        <w:tc>
          <w:tcPr>
            <w:tcW w:w="1080" w:type="dxa"/>
            <w:vAlign w:val="center"/>
          </w:tcPr>
          <w:p w:rsidR="00594844" w:rsidRPr="007959D6" w:rsidRDefault="00594844" w:rsidP="0059484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594844" w:rsidRPr="007959D6" w:rsidRDefault="00594844" w:rsidP="0059484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594844" w:rsidRPr="007959D6" w:rsidRDefault="00594844" w:rsidP="0059484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594844" w:rsidRPr="00C239B9" w:rsidRDefault="00594844" w:rsidP="00594844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Решавање система једнашина.</w:t>
            </w:r>
          </w:p>
        </w:tc>
        <w:tc>
          <w:tcPr>
            <w:tcW w:w="1650" w:type="dxa"/>
            <w:vAlign w:val="center"/>
          </w:tcPr>
          <w:p w:rsidR="00594844" w:rsidRPr="003C1AE3" w:rsidRDefault="00594844" w:rsidP="00594844">
            <w:pPr>
              <w:ind w:right="157"/>
              <w:jc w:val="center"/>
              <w:rPr>
                <w:lang w:val="sr-Cyrl-CS"/>
              </w:rPr>
            </w:pPr>
          </w:p>
        </w:tc>
      </w:tr>
      <w:tr w:rsidR="00594844" w:rsidTr="00674A0F">
        <w:trPr>
          <w:trHeight w:val="765"/>
        </w:trPr>
        <w:tc>
          <w:tcPr>
            <w:tcW w:w="795" w:type="dxa"/>
            <w:vAlign w:val="center"/>
          </w:tcPr>
          <w:p w:rsidR="00594844" w:rsidRPr="001D7BF1" w:rsidRDefault="00594844" w:rsidP="0059484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94844" w:rsidRPr="00D30B34" w:rsidRDefault="00594844" w:rsidP="0059484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5</w:t>
            </w:r>
            <w:r>
              <w:rPr>
                <w:b/>
                <w:lang w:val="sr-Cyrl-CS"/>
              </w:rPr>
              <w:t>7.</w:t>
            </w:r>
          </w:p>
        </w:tc>
        <w:tc>
          <w:tcPr>
            <w:tcW w:w="3954" w:type="dxa"/>
            <w:vAlign w:val="center"/>
          </w:tcPr>
          <w:p w:rsidR="00594844" w:rsidRPr="0061759F" w:rsidRDefault="00594844" w:rsidP="00594844">
            <w:pPr>
              <w:ind w:right="-1"/>
              <w:jc w:val="center"/>
              <w:rPr>
                <w:b/>
                <w:lang w:val="sr-Cyrl-CS"/>
              </w:rPr>
            </w:pPr>
            <w:r w:rsidRPr="0061759F">
              <w:rPr>
                <w:b/>
                <w:szCs w:val="18"/>
                <w:lang w:val="sr-Cyrl-CS"/>
              </w:rPr>
              <w:t>Хипербола и права</w:t>
            </w:r>
          </w:p>
        </w:tc>
        <w:tc>
          <w:tcPr>
            <w:tcW w:w="1080" w:type="dxa"/>
            <w:vAlign w:val="center"/>
          </w:tcPr>
          <w:p w:rsidR="00594844" w:rsidRPr="007959D6" w:rsidRDefault="00594844" w:rsidP="0059484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вежба</w:t>
            </w:r>
            <w:r w:rsidRPr="007959D6">
              <w:rPr>
                <w:sz w:val="16"/>
                <w:szCs w:val="20"/>
                <w:lang w:val="sr-Cyrl-CS"/>
              </w:rPr>
              <w:t>ње</w:t>
            </w:r>
          </w:p>
        </w:tc>
        <w:tc>
          <w:tcPr>
            <w:tcW w:w="108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594844" w:rsidRPr="007959D6" w:rsidRDefault="00594844" w:rsidP="005948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594844" w:rsidRPr="007959D6" w:rsidRDefault="00594844" w:rsidP="0059484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594844" w:rsidRPr="007959D6" w:rsidRDefault="00594844" w:rsidP="0059484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94844" w:rsidRPr="007959D6" w:rsidRDefault="00594844" w:rsidP="0059484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594844" w:rsidRPr="00C239B9" w:rsidRDefault="00594844" w:rsidP="00594844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Решавање система једнашина.</w:t>
            </w:r>
          </w:p>
        </w:tc>
        <w:tc>
          <w:tcPr>
            <w:tcW w:w="1650" w:type="dxa"/>
            <w:vAlign w:val="center"/>
          </w:tcPr>
          <w:p w:rsidR="00594844" w:rsidRPr="003C1AE3" w:rsidRDefault="00594844" w:rsidP="00594844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D65D86">
        <w:rPr>
          <w:lang w:val="sr-Cyrl-CS"/>
        </w:rPr>
        <w:t xml:space="preserve"> Датум </w:t>
      </w:r>
      <w:r w:rsidR="00781BC5">
        <w:t xml:space="preserve">  </w:t>
      </w:r>
      <w:r w:rsidR="009A088C">
        <w:rPr>
          <w:lang w:val="sr-Cyrl-CS"/>
        </w:rPr>
        <w:t>0</w:t>
      </w:r>
      <w:r w:rsidR="00C94CE8">
        <w:rPr>
          <w:lang w:val="sr-Cyrl-CS"/>
        </w:rPr>
        <w:t>5</w:t>
      </w:r>
      <w:r w:rsidR="00F72E14">
        <w:rPr>
          <w:lang w:val="sr-Cyrl-CS"/>
        </w:rPr>
        <w:t>.</w:t>
      </w:r>
      <w:r w:rsidR="00C94CE8">
        <w:rPr>
          <w:lang w:val="sr-Cyrl-CS"/>
        </w:rPr>
        <w:t>0</w:t>
      </w:r>
      <w:r w:rsidR="00D16C58">
        <w:t>4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C94CE8">
        <w:rPr>
          <w:lang w:val="sr-Cyrl-CS"/>
        </w:rPr>
        <w:t>5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</w:r>
      <w:r w:rsidR="00EA36B7">
        <w:rPr>
          <w:lang w:val="sr-Cyrl-CS"/>
        </w:rPr>
        <w:t xml:space="preserve">                                       </w:t>
      </w:r>
      <w:r w:rsidR="001C3B34">
        <w:rPr>
          <w:lang w:val="sr-Cyrl-CS"/>
        </w:rPr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31D25"/>
    <w:rsid w:val="00033C0B"/>
    <w:rsid w:val="000706B5"/>
    <w:rsid w:val="0007698C"/>
    <w:rsid w:val="000815A6"/>
    <w:rsid w:val="000B7CC6"/>
    <w:rsid w:val="001072BE"/>
    <w:rsid w:val="00111228"/>
    <w:rsid w:val="001146CE"/>
    <w:rsid w:val="00173A3D"/>
    <w:rsid w:val="001978C8"/>
    <w:rsid w:val="001A53FB"/>
    <w:rsid w:val="001C038E"/>
    <w:rsid w:val="001C3B34"/>
    <w:rsid w:val="001C3CB6"/>
    <w:rsid w:val="001D7BF1"/>
    <w:rsid w:val="001F7D50"/>
    <w:rsid w:val="00221D42"/>
    <w:rsid w:val="00230751"/>
    <w:rsid w:val="0024698D"/>
    <w:rsid w:val="0026150A"/>
    <w:rsid w:val="00273D6E"/>
    <w:rsid w:val="0028374B"/>
    <w:rsid w:val="002B6C0E"/>
    <w:rsid w:val="002D270C"/>
    <w:rsid w:val="002D7FE9"/>
    <w:rsid w:val="002E7C88"/>
    <w:rsid w:val="00310F67"/>
    <w:rsid w:val="00317E05"/>
    <w:rsid w:val="003259A0"/>
    <w:rsid w:val="00350E1B"/>
    <w:rsid w:val="00393D3D"/>
    <w:rsid w:val="00394086"/>
    <w:rsid w:val="00397A7A"/>
    <w:rsid w:val="003A2611"/>
    <w:rsid w:val="003C78AF"/>
    <w:rsid w:val="003D45E4"/>
    <w:rsid w:val="003D498A"/>
    <w:rsid w:val="003D72ED"/>
    <w:rsid w:val="00417079"/>
    <w:rsid w:val="0042025E"/>
    <w:rsid w:val="00431610"/>
    <w:rsid w:val="00456CCA"/>
    <w:rsid w:val="00467345"/>
    <w:rsid w:val="00490153"/>
    <w:rsid w:val="0049278E"/>
    <w:rsid w:val="004A660A"/>
    <w:rsid w:val="004A6D3D"/>
    <w:rsid w:val="004B622C"/>
    <w:rsid w:val="004C459E"/>
    <w:rsid w:val="004D074D"/>
    <w:rsid w:val="004D6AAE"/>
    <w:rsid w:val="004D6C21"/>
    <w:rsid w:val="004E5AB2"/>
    <w:rsid w:val="0052033F"/>
    <w:rsid w:val="00527E75"/>
    <w:rsid w:val="005352B8"/>
    <w:rsid w:val="00570B61"/>
    <w:rsid w:val="00580D49"/>
    <w:rsid w:val="00594844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417C4"/>
    <w:rsid w:val="00653259"/>
    <w:rsid w:val="00667EC6"/>
    <w:rsid w:val="00674A0F"/>
    <w:rsid w:val="00685505"/>
    <w:rsid w:val="00685E17"/>
    <w:rsid w:val="006937CA"/>
    <w:rsid w:val="006A0074"/>
    <w:rsid w:val="006A6D10"/>
    <w:rsid w:val="006B4512"/>
    <w:rsid w:val="006C7134"/>
    <w:rsid w:val="007615CF"/>
    <w:rsid w:val="0077085D"/>
    <w:rsid w:val="0077682A"/>
    <w:rsid w:val="00776A0C"/>
    <w:rsid w:val="0077729A"/>
    <w:rsid w:val="00781BC5"/>
    <w:rsid w:val="007847F5"/>
    <w:rsid w:val="00794BAB"/>
    <w:rsid w:val="00797244"/>
    <w:rsid w:val="007B6C77"/>
    <w:rsid w:val="007C3302"/>
    <w:rsid w:val="00844777"/>
    <w:rsid w:val="0088424C"/>
    <w:rsid w:val="00897D5C"/>
    <w:rsid w:val="008C7643"/>
    <w:rsid w:val="008C7D48"/>
    <w:rsid w:val="008D382D"/>
    <w:rsid w:val="008D5ED4"/>
    <w:rsid w:val="008F483F"/>
    <w:rsid w:val="008F5CC6"/>
    <w:rsid w:val="009139A2"/>
    <w:rsid w:val="00917ABA"/>
    <w:rsid w:val="00961489"/>
    <w:rsid w:val="009A088C"/>
    <w:rsid w:val="009A3AD8"/>
    <w:rsid w:val="009F0742"/>
    <w:rsid w:val="00A10877"/>
    <w:rsid w:val="00A44773"/>
    <w:rsid w:val="00A761DE"/>
    <w:rsid w:val="00AA5793"/>
    <w:rsid w:val="00AC2896"/>
    <w:rsid w:val="00AC7BA1"/>
    <w:rsid w:val="00B03AB2"/>
    <w:rsid w:val="00B04C83"/>
    <w:rsid w:val="00B05729"/>
    <w:rsid w:val="00B24DD8"/>
    <w:rsid w:val="00B3475B"/>
    <w:rsid w:val="00B43088"/>
    <w:rsid w:val="00B652EB"/>
    <w:rsid w:val="00B945C4"/>
    <w:rsid w:val="00BA47BC"/>
    <w:rsid w:val="00BF2491"/>
    <w:rsid w:val="00C125D2"/>
    <w:rsid w:val="00C2019A"/>
    <w:rsid w:val="00C31F32"/>
    <w:rsid w:val="00C466B1"/>
    <w:rsid w:val="00C50C80"/>
    <w:rsid w:val="00C64782"/>
    <w:rsid w:val="00C85B77"/>
    <w:rsid w:val="00C879F1"/>
    <w:rsid w:val="00C94CE8"/>
    <w:rsid w:val="00C94DAB"/>
    <w:rsid w:val="00C9531D"/>
    <w:rsid w:val="00CE6E5B"/>
    <w:rsid w:val="00D053A6"/>
    <w:rsid w:val="00D16C58"/>
    <w:rsid w:val="00D521B1"/>
    <w:rsid w:val="00D65D86"/>
    <w:rsid w:val="00D84CC5"/>
    <w:rsid w:val="00DA6835"/>
    <w:rsid w:val="00DA6F6C"/>
    <w:rsid w:val="00DB395A"/>
    <w:rsid w:val="00DB5AC8"/>
    <w:rsid w:val="00DC105A"/>
    <w:rsid w:val="00DE2FB1"/>
    <w:rsid w:val="00DE317D"/>
    <w:rsid w:val="00DF2240"/>
    <w:rsid w:val="00DF4D8F"/>
    <w:rsid w:val="00E06C5C"/>
    <w:rsid w:val="00E15AF1"/>
    <w:rsid w:val="00E66B31"/>
    <w:rsid w:val="00E91311"/>
    <w:rsid w:val="00EA36B7"/>
    <w:rsid w:val="00ED54FB"/>
    <w:rsid w:val="00EF64AD"/>
    <w:rsid w:val="00F039D1"/>
    <w:rsid w:val="00F34940"/>
    <w:rsid w:val="00F72E14"/>
    <w:rsid w:val="00F777A3"/>
    <w:rsid w:val="00F77F01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24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14</cp:revision>
  <cp:lastPrinted>2012-09-01T11:41:00Z</cp:lastPrinted>
  <dcterms:created xsi:type="dcterms:W3CDTF">2015-02-17T20:19:00Z</dcterms:created>
  <dcterms:modified xsi:type="dcterms:W3CDTF">2015-03-30T19:15:00Z</dcterms:modified>
</cp:coreProperties>
</file>